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073C7" w14:textId="223E7D21" w:rsidR="00831721" w:rsidRDefault="00831721" w:rsidP="00831721">
      <w:pPr>
        <w:spacing w:before="120" w:after="0"/>
      </w:pPr>
      <w:r w:rsidRPr="0041428F">
        <w:rPr>
          <w:noProof/>
          <w:lang w:bidi="bg-BG"/>
        </w:rPr>
        <mc:AlternateContent>
          <mc:Choice Requires="wpg">
            <w:drawing>
              <wp:anchor distT="0" distB="0" distL="114300" distR="114300" simplePos="0" relativeHeight="251625472" behindDoc="1" locked="1" layoutInCell="1" allowOverlap="1" wp14:anchorId="4D601586" wp14:editId="41032517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47380" cy="3200400"/>
                <wp:effectExtent l="0" t="0" r="1270" b="0"/>
                <wp:wrapNone/>
                <wp:docPr id="19" name="Графика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200400"/>
                          <a:chOff x="-7144" y="-7144"/>
                          <a:chExt cx="6005513" cy="1924050"/>
                        </a:xfrm>
                      </wpg:grpSpPr>
                      <wps:wsp>
                        <wps:cNvPr id="20" name="Свободна линия: Фигура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вободна линия: Фигура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вободна линия: Фигура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вободна линия: Фигура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FDD3A" id="Графика 17" o:spid="_x0000_s1026" alt="&quot;&quot;" style="position:absolute;margin-left:0;margin-top:-36pt;width:649.4pt;height:252pt;z-index:-251691008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">
                <v:shape id="Свободна линия: Фигура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Свободна линия: Фигура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Свободна линия: Фигура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Свободна линия: Фигура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Таблица на оформлението на горен колонтитул"/>
      </w:tblPr>
      <w:tblGrid>
        <w:gridCol w:w="10762"/>
      </w:tblGrid>
      <w:tr w:rsidR="00A66B18" w:rsidRPr="0041428F" w14:paraId="74470B25" w14:textId="77777777" w:rsidTr="00D61BB3">
        <w:trPr>
          <w:trHeight w:val="270"/>
          <w:jc w:val="center"/>
        </w:trPr>
        <w:tc>
          <w:tcPr>
            <w:tcW w:w="10466" w:type="dxa"/>
          </w:tcPr>
          <w:p w14:paraId="13566400" w14:textId="02BE4EE4" w:rsidR="00A66B18" w:rsidRPr="0041428F" w:rsidRDefault="002F736A" w:rsidP="00A66B18">
            <w:pPr>
              <w:pStyle w:val="ad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bidi="bg-BG"/>
              </w:rPr>
              <w:drawing>
                <wp:anchor distT="0" distB="0" distL="114300" distR="114300" simplePos="0" relativeHeight="251626496" behindDoc="0" locked="0" layoutInCell="1" allowOverlap="1" wp14:anchorId="1BDEA7FF" wp14:editId="33A44F44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-495935</wp:posOffset>
                  </wp:positionV>
                  <wp:extent cx="2425700" cy="1455420"/>
                  <wp:effectExtent l="0" t="0" r="0" b="0"/>
                  <wp:wrapNone/>
                  <wp:docPr id="59273258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732581" name="Картина 59273258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018" w:rsidRPr="0041428F" w14:paraId="6CD18218" w14:textId="77777777" w:rsidTr="00D61BB3">
        <w:trPr>
          <w:trHeight w:val="2691"/>
          <w:jc w:val="center"/>
        </w:trPr>
        <w:tc>
          <w:tcPr>
            <w:tcW w:w="10466" w:type="dxa"/>
            <w:vAlign w:val="bottom"/>
          </w:tcPr>
          <w:p w14:paraId="511A84F0" w14:textId="77777777" w:rsidR="002F736A" w:rsidRDefault="002F736A" w:rsidP="002F736A">
            <w:pPr>
              <w:pStyle w:val="ad"/>
              <w:ind w:left="0"/>
            </w:pPr>
          </w:p>
          <w:p w14:paraId="789F6901" w14:textId="77777777" w:rsidR="002F736A" w:rsidRDefault="002F736A" w:rsidP="002F736A">
            <w:pPr>
              <w:pStyle w:val="ad"/>
              <w:ind w:left="0"/>
            </w:pPr>
          </w:p>
          <w:p w14:paraId="1E44A216" w14:textId="77777777" w:rsidR="002F736A" w:rsidRDefault="002F736A" w:rsidP="002F736A">
            <w:pPr>
              <w:pStyle w:val="ad"/>
              <w:ind w:left="0"/>
            </w:pPr>
          </w:p>
          <w:p w14:paraId="64837EA7" w14:textId="28332E9F" w:rsidR="00A66B18" w:rsidRPr="00A66B18" w:rsidRDefault="00A66B18" w:rsidP="002F736A">
            <w:pPr>
              <w:pStyle w:val="ad"/>
              <w:ind w:left="0"/>
            </w:pPr>
          </w:p>
          <w:p w14:paraId="239EC262" w14:textId="5D2F486D" w:rsidR="003E24DF" w:rsidRPr="0041428F" w:rsidRDefault="002F736A" w:rsidP="00A66B18">
            <w:pPr>
              <w:pStyle w:val="ad"/>
            </w:pPr>
            <w:bookmarkStart w:id="0" w:name="_Hlk200040788"/>
            <w:r>
              <w:t>Пл. Хр. Ботев 1, Дворец на културата ет.1</w:t>
            </w:r>
            <w:r w:rsidR="002C110A">
              <w:t>, Враца, 3000</w:t>
            </w:r>
          </w:p>
          <w:p w14:paraId="1C93EACB" w14:textId="2DAC4368" w:rsidR="003E24DF" w:rsidRPr="00A66B18" w:rsidRDefault="002C110A" w:rsidP="00A66B18">
            <w:pPr>
              <w:pStyle w:val="ad"/>
            </w:pPr>
            <w:r>
              <w:rPr>
                <w:rStyle w:val="ac"/>
                <w:b w:val="0"/>
                <w:bCs w:val="0"/>
              </w:rPr>
              <w:t>0876 240 340; 0884 141 133</w:t>
            </w:r>
          </w:p>
          <w:p w14:paraId="71A32245" w14:textId="75CFC45F" w:rsidR="003E24DF" w:rsidRPr="0041428F" w:rsidRDefault="002C110A" w:rsidP="00A66B18">
            <w:pPr>
              <w:pStyle w:val="ad"/>
            </w:pPr>
            <w:hyperlink r:id="rId11" w:history="1">
              <w:r w:rsidRPr="00B4216A">
                <w:rPr>
                  <w:rStyle w:val="af9"/>
                  <w:lang w:val="en-US"/>
                </w:rPr>
                <w:t>rimextv@gmail.com</w:t>
              </w:r>
            </w:hyperlink>
            <w:r>
              <w:rPr>
                <w:rStyle w:val="ac"/>
                <w:b w:val="0"/>
                <w:bCs w:val="0"/>
                <w:lang w:val="en-US"/>
              </w:rPr>
              <w:t xml:space="preserve">; </w:t>
            </w:r>
            <w:hyperlink r:id="rId12" w:history="1">
              <w:r w:rsidRPr="00B4216A">
                <w:rPr>
                  <w:rStyle w:val="af9"/>
                  <w:lang w:val="en-US"/>
                </w:rPr>
                <w:t>newstv.rm@gmail.com</w:t>
              </w:r>
            </w:hyperlink>
            <w:r>
              <w:rPr>
                <w:rStyle w:val="ac"/>
                <w:b w:val="0"/>
                <w:bCs w:val="0"/>
                <w:lang w:val="en-US"/>
              </w:rPr>
              <w:t xml:space="preserve"> </w:t>
            </w:r>
          </w:p>
          <w:p w14:paraId="1A669792" w14:textId="0613BB60" w:rsidR="003E24DF" w:rsidRPr="0041428F" w:rsidRDefault="002C110A" w:rsidP="00A66B18">
            <w:pPr>
              <w:pStyle w:val="ad"/>
              <w:rPr>
                <w:color w:val="000000" w:themeColor="text1"/>
              </w:rPr>
            </w:pPr>
            <w:r>
              <w:rPr>
                <w:lang w:val="en-US"/>
              </w:rPr>
              <w:t>https://rmtv.bg</w:t>
            </w:r>
            <w:bookmarkEnd w:id="0"/>
          </w:p>
        </w:tc>
      </w:tr>
    </w:tbl>
    <w:p w14:paraId="3C78CC8D" w14:textId="5FF04384" w:rsidR="00A66B18" w:rsidRDefault="002F736A" w:rsidP="002F736A">
      <w:pPr>
        <w:tabs>
          <w:tab w:val="left" w:pos="1632"/>
        </w:tabs>
      </w:pPr>
      <w:r>
        <w:tab/>
      </w:r>
    </w:p>
    <w:p w14:paraId="4CC971EC" w14:textId="2C393349" w:rsidR="00A5082B" w:rsidRPr="00F42D7B" w:rsidRDefault="00A5082B" w:rsidP="00A5082B">
      <w:pPr>
        <w:pStyle w:val="a3"/>
        <w:jc w:val="center"/>
        <w:rPr>
          <w:i/>
          <w:iCs/>
        </w:rPr>
      </w:pPr>
      <w:proofErr w:type="spellStart"/>
      <w:r w:rsidRPr="00A5082B">
        <w:rPr>
          <w:i/>
          <w:iCs/>
          <w:lang w:val="en-US"/>
        </w:rPr>
        <w:t>На</w:t>
      </w:r>
      <w:proofErr w:type="spellEnd"/>
      <w:r w:rsidRPr="00A5082B">
        <w:rPr>
          <w:i/>
          <w:iCs/>
          <w:lang w:val="en-US"/>
        </w:rPr>
        <w:t xml:space="preserve"> </w:t>
      </w:r>
      <w:r w:rsidR="00F42D7B">
        <w:rPr>
          <w:i/>
          <w:iCs/>
        </w:rPr>
        <w:t xml:space="preserve">Вашето </w:t>
      </w:r>
      <w:proofErr w:type="spellStart"/>
      <w:r w:rsidRPr="00A5082B">
        <w:rPr>
          <w:i/>
          <w:iCs/>
          <w:lang w:val="en-US"/>
        </w:rPr>
        <w:t>внимани</w:t>
      </w:r>
      <w:proofErr w:type="spellEnd"/>
      <w:r w:rsidR="00F42D7B">
        <w:rPr>
          <w:i/>
          <w:iCs/>
        </w:rPr>
        <w:t>е!</w:t>
      </w:r>
    </w:p>
    <w:p w14:paraId="5DD8AA1C" w14:textId="77777777" w:rsidR="00A5082B" w:rsidRDefault="00A5082B" w:rsidP="00A5082B">
      <w:pPr>
        <w:pStyle w:val="a3"/>
        <w:spacing w:before="0" w:after="0"/>
        <w:rPr>
          <w:lang w:val="en-US"/>
        </w:rPr>
      </w:pPr>
    </w:p>
    <w:p w14:paraId="0FD98D1D" w14:textId="77777777" w:rsidR="00A5082B" w:rsidRPr="00A5082B" w:rsidRDefault="00A5082B" w:rsidP="00A5082B">
      <w:pPr>
        <w:pStyle w:val="a3"/>
        <w:spacing w:before="0" w:after="0"/>
      </w:pPr>
    </w:p>
    <w:p w14:paraId="7C6DF374" w14:textId="1657AC04" w:rsidR="002C110A" w:rsidRPr="002C110A" w:rsidRDefault="002C110A" w:rsidP="00A5082B">
      <w:pPr>
        <w:spacing w:before="0" w:after="0"/>
      </w:pPr>
      <w:r w:rsidRPr="002C110A">
        <w:rPr>
          <w:lang w:val="en-US"/>
        </w:rPr>
        <w:t>RM TV</w:t>
      </w:r>
      <w:r w:rsidRPr="002C110A">
        <w:t xml:space="preserve"> е телевизионен </w:t>
      </w:r>
      <w:proofErr w:type="spellStart"/>
      <w:r w:rsidRPr="002C110A">
        <w:t>политематичен</w:t>
      </w:r>
      <w:proofErr w:type="spellEnd"/>
      <w:r w:rsidRPr="002C110A">
        <w:t xml:space="preserve"> канал, който е позициониран във Враца. Медията започна, като регионален канал, разпространявайки се с кабелни електронни съобщителни мрежи. </w:t>
      </w:r>
    </w:p>
    <w:p w14:paraId="65E7EBC1" w14:textId="77777777" w:rsidR="002C110A" w:rsidRDefault="002C110A" w:rsidP="002C110A">
      <w:pPr>
        <w:rPr>
          <w:lang w:val="en-US"/>
        </w:rPr>
      </w:pPr>
      <w:r w:rsidRPr="002C110A">
        <w:t xml:space="preserve">От три години ефирът е с национален обхват. Това е първият телевизионен канал на територията на Северозападна България, който се гледа от 2011 г. и онлайн, чрез сайта </w:t>
      </w:r>
      <w:hyperlink r:id="rId13" w:history="1">
        <w:r w:rsidRPr="002C110A">
          <w:rPr>
            <w:rStyle w:val="af9"/>
          </w:rPr>
          <w:t>https://rmtv.bg</w:t>
        </w:r>
      </w:hyperlink>
    </w:p>
    <w:p w14:paraId="1E5F4763" w14:textId="77777777" w:rsidR="002C110A" w:rsidRPr="002C110A" w:rsidRDefault="002C110A" w:rsidP="002C110A">
      <w:r w:rsidRPr="002C110A">
        <w:t>В програмната схема на телевизията са заложени разнообразни предавания, новини, публицистика, филми и музика.</w:t>
      </w:r>
    </w:p>
    <w:p w14:paraId="504260A1" w14:textId="70572C85" w:rsidR="002C110A" w:rsidRPr="002C110A" w:rsidRDefault="002C110A" w:rsidP="002C110A">
      <w:proofErr w:type="spellStart"/>
      <w:r w:rsidRPr="002C110A">
        <w:rPr>
          <w:lang w:val="ru-RU"/>
        </w:rPr>
        <w:t>Телевизионната</w:t>
      </w:r>
      <w:proofErr w:type="spellEnd"/>
      <w:r w:rsidRPr="002C110A">
        <w:rPr>
          <w:lang w:val="ru-RU"/>
        </w:rPr>
        <w:t xml:space="preserve"> продукция на </w:t>
      </w:r>
      <w:r w:rsidRPr="002C110A">
        <w:rPr>
          <w:lang w:val="en-US"/>
        </w:rPr>
        <w:t>RM TV</w:t>
      </w:r>
      <w:r w:rsidRPr="002C110A">
        <w:rPr>
          <w:lang w:val="ru-RU"/>
        </w:rPr>
        <w:t xml:space="preserve"> </w:t>
      </w:r>
      <w:proofErr w:type="spellStart"/>
      <w:r w:rsidRPr="002C110A">
        <w:rPr>
          <w:lang w:val="ru-RU"/>
        </w:rPr>
        <w:t>включва</w:t>
      </w:r>
      <w:proofErr w:type="spellEnd"/>
      <w:r w:rsidRPr="002C110A">
        <w:rPr>
          <w:lang w:val="ru-RU"/>
        </w:rPr>
        <w:t xml:space="preserve"> </w:t>
      </w:r>
      <w:proofErr w:type="spellStart"/>
      <w:r w:rsidRPr="002C110A">
        <w:rPr>
          <w:lang w:val="ru-RU"/>
        </w:rPr>
        <w:t>сутрешен</w:t>
      </w:r>
      <w:proofErr w:type="spellEnd"/>
      <w:r w:rsidRPr="002C110A">
        <w:rPr>
          <w:lang w:val="ru-RU"/>
        </w:rPr>
        <w:t xml:space="preserve"> блок </w:t>
      </w:r>
      <w:r w:rsidRPr="002C110A">
        <w:t>"</w:t>
      </w:r>
      <w:r w:rsidR="00095802">
        <w:rPr>
          <w:b/>
          <w:bCs/>
        </w:rPr>
        <w:t>Точно в 8</w:t>
      </w:r>
      <w:r w:rsidRPr="002C110A">
        <w:t xml:space="preserve">", с гости в студио по актуални теми за страната и Северозапада. Преки включвания от региона в обедните и централните </w:t>
      </w:r>
      <w:r w:rsidRPr="002C110A">
        <w:rPr>
          <w:b/>
          <w:bCs/>
        </w:rPr>
        <w:t>емисии новини</w:t>
      </w:r>
      <w:r w:rsidRPr="002C110A">
        <w:t>. Специални репортажи и анализи в месечното публицистично предаване "</w:t>
      </w:r>
      <w:r w:rsidRPr="002C110A">
        <w:rPr>
          <w:b/>
          <w:bCs/>
        </w:rPr>
        <w:t>Коментарът</w:t>
      </w:r>
      <w:r w:rsidRPr="002C110A">
        <w:t xml:space="preserve">" и ежеседмичното магазинно-информационно предаване </w:t>
      </w:r>
      <w:r w:rsidRPr="002C110A">
        <w:rPr>
          <w:b/>
          <w:bCs/>
        </w:rPr>
        <w:t>„Има ли решение?“</w:t>
      </w:r>
      <w:r w:rsidRPr="002C110A">
        <w:t xml:space="preserve">. </w:t>
      </w:r>
    </w:p>
    <w:p w14:paraId="56EE0E78" w14:textId="451C5AD3" w:rsidR="002C110A" w:rsidRPr="002C110A" w:rsidRDefault="002C110A" w:rsidP="002C110A">
      <w:pPr>
        <w:rPr>
          <w:lang w:val="en-US"/>
        </w:rPr>
      </w:pPr>
      <w:r w:rsidRPr="002C110A">
        <w:t>За 1</w:t>
      </w:r>
      <w:r w:rsidR="006A6262">
        <w:t>4</w:t>
      </w:r>
      <w:r w:rsidRPr="002C110A">
        <w:t xml:space="preserve"> години ефир ние успяхме да докажем своя професионализъм, да натрупаме безценен опит и да спечелим доверието на зрителите.</w:t>
      </w:r>
    </w:p>
    <w:p w14:paraId="05ADEECF" w14:textId="77777777" w:rsidR="002C110A" w:rsidRPr="001456DB" w:rsidRDefault="002C110A" w:rsidP="001456DB">
      <w:pPr>
        <w:pStyle w:val="afe"/>
        <w:numPr>
          <w:ilvl w:val="2"/>
          <w:numId w:val="3"/>
        </w:numPr>
        <w:rPr>
          <w:b/>
          <w:bCs/>
          <w:i/>
          <w:iCs/>
        </w:rPr>
      </w:pPr>
      <w:r w:rsidRPr="001456DB">
        <w:rPr>
          <w:b/>
          <w:bCs/>
          <w:i/>
          <w:iCs/>
        </w:rPr>
        <w:t>Разпространение:</w:t>
      </w:r>
    </w:p>
    <w:p w14:paraId="6764F71B" w14:textId="1D82119F" w:rsidR="002C110A" w:rsidRPr="002C110A" w:rsidRDefault="002C110A" w:rsidP="001456DB">
      <w:pPr>
        <w:rPr>
          <w:lang w:val="en-US"/>
        </w:rPr>
      </w:pPr>
      <w:r w:rsidRPr="002C110A">
        <w:rPr>
          <w:lang w:val="en-US"/>
        </w:rPr>
        <w:t xml:space="preserve">RM TV </w:t>
      </w:r>
      <w:r w:rsidRPr="002C110A">
        <w:t>има присъствие по оптичен път в BIX.BG, където са позиционирани всички телевизионни канали излъчвани в България /БНТ, Нова, БТВ, Дискавъри и още 340 тв канала/.</w:t>
      </w:r>
      <w:r w:rsidRPr="002C110A">
        <w:rPr>
          <w:lang w:val="en-US"/>
        </w:rPr>
        <w:t xml:space="preserve"> </w:t>
      </w:r>
      <w:hyperlink r:id="rId14" w:anchor="active" w:history="1">
        <w:r w:rsidRPr="002C110A">
          <w:rPr>
            <w:rStyle w:val="af9"/>
            <w:lang w:val="en-US"/>
          </w:rPr>
          <w:t>https://www.bix.bg/bg/members/multicast_groups.html#active</w:t>
        </w:r>
      </w:hyperlink>
      <w:r w:rsidRPr="002C110A">
        <w:rPr>
          <w:lang w:val="en-US"/>
        </w:rPr>
        <w:t xml:space="preserve"> </w:t>
      </w:r>
    </w:p>
    <w:p w14:paraId="233D0557" w14:textId="45B506F3" w:rsidR="002C110A" w:rsidRPr="002C110A" w:rsidRDefault="002C110A" w:rsidP="002C110A">
      <w:pPr>
        <w:rPr>
          <w:lang w:val="en-US"/>
        </w:rPr>
      </w:pPr>
      <w:r w:rsidRPr="002C110A">
        <w:t xml:space="preserve">От тази платформа </w:t>
      </w:r>
      <w:r w:rsidRPr="002C110A">
        <w:rPr>
          <w:lang w:val="en-US"/>
        </w:rPr>
        <w:t xml:space="preserve">RM TV </w:t>
      </w:r>
      <w:r w:rsidRPr="002C110A">
        <w:t>има възможността да се разпространява в мрежите на всички национални, мобилни и кабелни оператори, излъчващи телевизионно съдържание в България.</w:t>
      </w:r>
    </w:p>
    <w:p w14:paraId="608AE4A9" w14:textId="7F6B57B8" w:rsidR="007E5993" w:rsidRDefault="002C110A" w:rsidP="00A5082B">
      <w:r w:rsidRPr="002C110A">
        <w:t xml:space="preserve">Към момента </w:t>
      </w:r>
      <w:r w:rsidRPr="002C110A">
        <w:rPr>
          <w:lang w:val="en-US"/>
        </w:rPr>
        <w:t>RM TV</w:t>
      </w:r>
      <w:r w:rsidRPr="002C110A">
        <w:t xml:space="preserve"> се излъчва в мрежите на голяма част от кабелните оператори в страната. В процес са преговори и за излъчване на </w:t>
      </w:r>
      <w:r w:rsidRPr="002C110A">
        <w:rPr>
          <w:lang w:val="en-US"/>
        </w:rPr>
        <w:t>RM TV</w:t>
      </w:r>
      <w:r w:rsidRPr="002C110A">
        <w:t xml:space="preserve"> в мрежите на </w:t>
      </w:r>
      <w:proofErr w:type="spellStart"/>
      <w:r w:rsidRPr="002C110A">
        <w:rPr>
          <w:lang w:val="en-US"/>
        </w:rPr>
        <w:t>Yettel</w:t>
      </w:r>
      <w:proofErr w:type="spellEnd"/>
      <w:r w:rsidRPr="002C110A">
        <w:rPr>
          <w:lang w:val="en-US"/>
        </w:rPr>
        <w:t xml:space="preserve">, A1 </w:t>
      </w:r>
      <w:r w:rsidRPr="002C110A">
        <w:t>и Виваком</w:t>
      </w:r>
      <w:r w:rsidRPr="002C110A">
        <w:rPr>
          <w:lang w:val="en-US"/>
        </w:rPr>
        <w:t>.</w:t>
      </w:r>
    </w:p>
    <w:p w14:paraId="77151896" w14:textId="77777777" w:rsidR="00F42D7B" w:rsidRPr="00F42D7B" w:rsidRDefault="00F42D7B" w:rsidP="00A5082B"/>
    <w:p w14:paraId="68C9C5D1" w14:textId="36D33AFE" w:rsidR="002C110A" w:rsidRPr="00B97802" w:rsidRDefault="002C110A" w:rsidP="00B97802">
      <w:pPr>
        <w:pStyle w:val="afe"/>
        <w:numPr>
          <w:ilvl w:val="0"/>
          <w:numId w:val="4"/>
        </w:numPr>
        <w:rPr>
          <w:b/>
          <w:bCs/>
          <w:i/>
          <w:iCs/>
        </w:rPr>
      </w:pPr>
      <w:r w:rsidRPr="00B97802">
        <w:rPr>
          <w:b/>
          <w:bCs/>
          <w:i/>
          <w:iCs/>
        </w:rPr>
        <w:lastRenderedPageBreak/>
        <w:t>Социални мрежи:</w:t>
      </w:r>
    </w:p>
    <w:p w14:paraId="1FB6C8C1" w14:textId="340DA6C2" w:rsidR="002C110A" w:rsidRPr="002C110A" w:rsidRDefault="002C110A" w:rsidP="00B97802">
      <w:pPr>
        <w:rPr>
          <w:lang w:val="en-US"/>
        </w:rPr>
      </w:pPr>
      <w:r w:rsidRPr="002C110A">
        <w:rPr>
          <w:lang w:val="en-US"/>
        </w:rPr>
        <w:t>RM TV</w:t>
      </w:r>
      <w:r w:rsidRPr="002C110A">
        <w:t xml:space="preserve"> печели доверието на над 110 хил. последователи.</w:t>
      </w:r>
      <w:r w:rsidR="00CA43EC">
        <w:t xml:space="preserve"> </w:t>
      </w:r>
      <w:hyperlink r:id="rId15" w:history="1">
        <w:r w:rsidR="00CA43EC" w:rsidRPr="00E574CC">
          <w:rPr>
            <w:rStyle w:val="af9"/>
            <w:lang w:val="en-US"/>
          </w:rPr>
          <w:t>https://www.facebook.com/rmtvnews</w:t>
        </w:r>
      </w:hyperlink>
      <w:r w:rsidRPr="002C110A">
        <w:rPr>
          <w:lang w:val="en-US"/>
        </w:rPr>
        <w:t xml:space="preserve"> </w:t>
      </w:r>
    </w:p>
    <w:p w14:paraId="106351E1" w14:textId="15E53D74" w:rsidR="00C467F9" w:rsidRDefault="00753325" w:rsidP="0033232C">
      <w:r>
        <w:rPr>
          <w:noProof/>
          <w:lang w:val="en-US"/>
        </w:rPr>
        <w:drawing>
          <wp:inline distT="0" distB="0" distL="0" distR="0" wp14:anchorId="1FB228F4" wp14:editId="4290E809">
            <wp:extent cx="5033527" cy="1855470"/>
            <wp:effectExtent l="0" t="0" r="0" b="0"/>
            <wp:docPr id="1374606622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06622" name="Картина 13746066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81" cy="18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9D6F" w14:textId="77777777" w:rsidR="00C467F9" w:rsidRDefault="00C467F9" w:rsidP="002C110A"/>
    <w:p w14:paraId="0F662CB2" w14:textId="5813110B" w:rsidR="00C467F9" w:rsidRPr="00557D1D" w:rsidRDefault="00C467F9" w:rsidP="00557D1D">
      <w:pPr>
        <w:pStyle w:val="afe"/>
        <w:numPr>
          <w:ilvl w:val="0"/>
          <w:numId w:val="4"/>
        </w:numPr>
        <w:rPr>
          <w:rFonts w:cs="Times New Roman"/>
          <w:b/>
          <w:bCs/>
          <w:i/>
          <w:iCs/>
          <w:szCs w:val="24"/>
        </w:rPr>
      </w:pPr>
      <w:r w:rsidRPr="00557D1D">
        <w:rPr>
          <w:rFonts w:cs="Times New Roman"/>
          <w:b/>
          <w:bCs/>
          <w:i/>
          <w:iCs/>
          <w:szCs w:val="24"/>
        </w:rPr>
        <w:t>Демографски анализ:</w:t>
      </w:r>
    </w:p>
    <w:p w14:paraId="49BF68E4" w14:textId="67ED2DA2" w:rsidR="008814FF" w:rsidRPr="006C6394" w:rsidRDefault="00753325" w:rsidP="006C6394">
      <w:r>
        <w:rPr>
          <w:noProof/>
          <w:lang w:val="en-US"/>
        </w:rPr>
        <w:drawing>
          <wp:inline distT="0" distB="0" distL="0" distR="0" wp14:anchorId="13076F61" wp14:editId="6ED2F1A2">
            <wp:extent cx="5945762" cy="5770245"/>
            <wp:effectExtent l="0" t="0" r="0" b="1905"/>
            <wp:docPr id="502054433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54433" name="Картина 5020544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58" cy="57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F121" w14:textId="13D94C24" w:rsidR="008814FF" w:rsidRDefault="008814FF" w:rsidP="00A6783B">
      <w:pPr>
        <w:pStyle w:val="a7"/>
        <w:rPr>
          <w:color w:val="000000" w:themeColor="text1"/>
        </w:rPr>
      </w:pPr>
    </w:p>
    <w:p w14:paraId="47EB8C00" w14:textId="6D61212A" w:rsidR="00A20BA6" w:rsidRPr="00AA02CE" w:rsidRDefault="00DA58F4" w:rsidP="0053408F">
      <w:pPr>
        <w:pStyle w:val="a7"/>
        <w:jc w:val="center"/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744282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опуляризира</w:t>
      </w:r>
      <w:r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йте</w:t>
      </w:r>
      <w:r w:rsidR="00933CEE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Вашия</w:t>
      </w:r>
      <w:r w:rsidR="00897F9E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бранд и </w:t>
      </w:r>
      <w:r w:rsidR="00744282" w:rsidRPr="00AA02CE"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дейност</w:t>
      </w:r>
    </w:p>
    <w:p w14:paraId="27CE1CA0" w14:textId="77777777" w:rsidR="00A20BA6" w:rsidRPr="00AA02CE" w:rsidRDefault="00A20BA6" w:rsidP="0053408F">
      <w:pPr>
        <w:pStyle w:val="a7"/>
        <w:jc w:val="center"/>
        <w:rPr>
          <w:bCs w:val="0"/>
          <w:color w:val="C00000"/>
          <w:spacing w:val="10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FFEB9A" w14:textId="77777777" w:rsidR="008E3EAC" w:rsidRDefault="008E3EAC" w:rsidP="00CE6838">
      <w:pPr>
        <w:pStyle w:val="a7"/>
        <w:ind w:left="0" w:firstLine="720"/>
        <w:rPr>
          <w:bCs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6471BB" w14:textId="665F4CBC" w:rsidR="008E3EAC" w:rsidRDefault="008E3EAC" w:rsidP="00CE6838">
      <w:pPr>
        <w:pStyle w:val="a7"/>
        <w:ind w:left="0" w:firstLine="720"/>
        <w:rPr>
          <w:bCs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2C8BC4" w14:textId="2BC67642" w:rsidR="008E3EAC" w:rsidRDefault="008E3EAC" w:rsidP="00CE6838">
      <w:pPr>
        <w:pStyle w:val="a7"/>
        <w:ind w:left="0" w:firstLine="720"/>
        <w:rPr>
          <w:color w:val="000000" w:themeColor="text1"/>
        </w:rPr>
      </w:pPr>
    </w:p>
    <w:p w14:paraId="18C21C59" w14:textId="294ED139" w:rsidR="00E74859" w:rsidRDefault="00C74FBE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9DC8B7F" wp14:editId="28517AAE">
                <wp:simplePos x="0" y="0"/>
                <wp:positionH relativeFrom="column">
                  <wp:posOffset>3360420</wp:posOffset>
                </wp:positionH>
                <wp:positionV relativeFrom="paragraph">
                  <wp:posOffset>55245</wp:posOffset>
                </wp:positionV>
                <wp:extent cx="3467100" cy="3238500"/>
                <wp:effectExtent l="0" t="0" r="0" b="0"/>
                <wp:wrapNone/>
                <wp:docPr id="25961805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238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2C547" w14:textId="4F875C84" w:rsidR="00127477" w:rsidRPr="00550EDC" w:rsidRDefault="00127477" w:rsidP="00127477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127477"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  <w:t>Цена за излъчване на готов видеоклип</w:t>
                            </w:r>
                            <w:r w:rsidRPr="00127477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350D9FC8" w14:textId="196D76F4" w:rsidR="00127477" w:rsidRDefault="00127477" w:rsidP="001C3B01">
                            <w:pPr>
                              <w:keepNext/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5EFBA76E" w14:textId="77777777" w:rsidR="00717E1A" w:rsidRDefault="00717E1A" w:rsidP="001C3B01">
                            <w:pPr>
                              <w:keepNext/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47BCB9D9" w14:textId="77777777" w:rsidR="00717E1A" w:rsidRDefault="00717E1A" w:rsidP="001C3B01">
                            <w:pPr>
                              <w:keepNext/>
                              <w:spacing w:before="0" w:after="0"/>
                              <w:ind w:left="284" w:right="284"/>
                            </w:pPr>
                          </w:p>
                          <w:tbl>
                            <w:tblPr>
                              <w:tblW w:w="4947" w:type="dxa"/>
                              <w:tblInd w:w="-5" w:type="dxa"/>
                              <w:tblBorders>
                                <w:top w:val="single" w:sz="4" w:space="0" w:color="104864" w:themeColor="background2" w:themeShade="40"/>
                                <w:left w:val="single" w:sz="4" w:space="0" w:color="104864" w:themeColor="background2" w:themeShade="40"/>
                                <w:bottom w:val="single" w:sz="4" w:space="0" w:color="104864" w:themeColor="background2" w:themeShade="40"/>
                                <w:right w:val="single" w:sz="4" w:space="0" w:color="104864" w:themeColor="background2" w:themeShade="4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60"/>
                              <w:gridCol w:w="1002"/>
                              <w:gridCol w:w="992"/>
                              <w:gridCol w:w="993"/>
                            </w:tblGrid>
                            <w:tr w:rsidR="00C62774" w:rsidRPr="0077162C" w14:paraId="3D6CE959" w14:textId="77777777" w:rsidTr="00717E1A">
                              <w:trPr>
                                <w:trHeight w:val="628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0C50F715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Излъчване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19238965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15 сек.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35A9F7B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20 сек.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46A4DADB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30 сек.</w:t>
                                  </w:r>
                                </w:p>
                              </w:tc>
                            </w:tr>
                            <w:tr w:rsidR="00C62774" w:rsidRPr="0077162C" w14:paraId="2E16EFB3" w14:textId="77777777" w:rsidTr="00717E1A">
                              <w:trPr>
                                <w:trHeight w:val="756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1640DF24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Преди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/</w:t>
                                  </w: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 след емисия Новини или ТВ предаване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38C80D5F" w14:textId="77777777" w:rsidR="008C0A3E" w:rsidRDefault="008C0A3E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51,13 €</w:t>
                                  </w:r>
                                </w:p>
                                <w:p w14:paraId="51BD1975" w14:textId="6DB5BE7E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100 лв.</w:t>
                                  </w:r>
                                  <w:r w:rsidR="00695EFE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B80124E" w14:textId="3B4B02A4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76,69 €</w:t>
                                  </w:r>
                                </w:p>
                                <w:p w14:paraId="5E866BE1" w14:textId="10202034" w:rsidR="00695EFE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150 лв.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53B78711" w14:textId="42C581A6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86,92 €</w:t>
                                  </w:r>
                                </w:p>
                                <w:p w14:paraId="65E5706D" w14:textId="18175F81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17</w:t>
                                  </w: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0 лв.</w:t>
                                  </w:r>
                                </w:p>
                              </w:tc>
                            </w:tr>
                            <w:tr w:rsidR="00C62774" w:rsidRPr="0077162C" w14:paraId="790DA5E8" w14:textId="77777777" w:rsidTr="00717E1A">
                              <w:trPr>
                                <w:trHeight w:val="756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40F6614C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В праймтайм</w:t>
                                  </w:r>
                                </w:p>
                                <w:p w14:paraId="46FF6E16" w14:textId="77777777" w:rsidR="00C62774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19:20 ч. – 19:30 ч.</w:t>
                                  </w:r>
                                </w:p>
                                <w:p w14:paraId="502F14CA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19:50 ч. – 20:00 ч.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1E68353F" w14:textId="77777777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58,80 €</w:t>
                                  </w:r>
                                </w:p>
                                <w:p w14:paraId="393D5835" w14:textId="6A857F0E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115 лв.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8CE5FF1" w14:textId="77777777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84,36 €</w:t>
                                  </w:r>
                                </w:p>
                                <w:p w14:paraId="016DC665" w14:textId="7A14BE1D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165 лв.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0444FCAE" w14:textId="77777777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107,37 €</w:t>
                                  </w:r>
                                </w:p>
                                <w:p w14:paraId="6B60BBB3" w14:textId="4C2360CA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210 лв.</w:t>
                                  </w:r>
                                </w:p>
                              </w:tc>
                            </w:tr>
                            <w:tr w:rsidR="00C62774" w:rsidRPr="0077162C" w14:paraId="28860564" w14:textId="77777777" w:rsidTr="00717E1A">
                              <w:trPr>
                                <w:trHeight w:val="846"/>
                              </w:trPr>
                              <w:tc>
                                <w:tcPr>
                                  <w:tcW w:w="1960" w:type="dxa"/>
                                  <w:vAlign w:val="center"/>
                                </w:tcPr>
                                <w:p w14:paraId="1BA29F9B" w14:textId="77777777" w:rsidR="00C62774" w:rsidRPr="0077162C" w:rsidRDefault="00C62774" w:rsidP="00C62774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Прекъсване на ТВ предаване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vAlign w:val="center"/>
                                </w:tcPr>
                                <w:p w14:paraId="42A614CD" w14:textId="77777777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66,47 €</w:t>
                                  </w:r>
                                </w:p>
                                <w:p w14:paraId="48D1CD8E" w14:textId="2F394202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130 лв.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AC0ECD5" w14:textId="77777777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92,03 €</w:t>
                                  </w:r>
                                </w:p>
                                <w:p w14:paraId="33C7AF08" w14:textId="746FA95B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180 лв.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47756C68" w14:textId="77777777" w:rsidR="008C0A3E" w:rsidRDefault="008C0A3E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117,60 €</w:t>
                                  </w:r>
                                </w:p>
                                <w:p w14:paraId="0E9295B5" w14:textId="4A981549" w:rsidR="00517E4A" w:rsidRPr="0077162C" w:rsidRDefault="00C62774" w:rsidP="008C0A3E">
                                  <w:pPr>
                                    <w:spacing w:before="0" w:after="0"/>
                                    <w:ind w:left="0" w:right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</w:pPr>
                                  <w:r w:rsidRPr="0077162C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bg-BG"/>
                                    </w:rPr>
                                    <w:t>230 лв.</w:t>
                                  </w:r>
                                </w:p>
                              </w:tc>
                            </w:tr>
                          </w:tbl>
                          <w:p w14:paraId="735B8302" w14:textId="5752EF87" w:rsidR="00127477" w:rsidRPr="00550EDC" w:rsidRDefault="00127477" w:rsidP="001101FC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C8B7F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31" o:spid="_x0000_s1026" type="#_x0000_t202" style="position:absolute;left:0;text-align:left;margin-left:264.6pt;margin-top:4.35pt;width:273pt;height:25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4252C547" w14:textId="4F875C84" w:rsidR="00127477" w:rsidRPr="00550EDC" w:rsidRDefault="00127477" w:rsidP="00127477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127477">
                        <w:rPr>
                          <w:b/>
                          <w:color w:val="112F51" w:themeColor="text2" w:themeShade="BF"/>
                          <w:szCs w:val="24"/>
                        </w:rPr>
                        <w:t>Цена за излъчване на готов видеоклип</w:t>
                      </w:r>
                      <w:r w:rsidRPr="00127477">
                        <w:rPr>
                          <w:color w:val="112F51" w:themeColor="text2" w:themeShade="BF"/>
                          <w:szCs w:val="24"/>
                        </w:rPr>
                        <w:t xml:space="preserve"> </w:t>
                      </w:r>
                    </w:p>
                    <w:p w14:paraId="350D9FC8" w14:textId="196D76F4" w:rsidR="00127477" w:rsidRDefault="00127477" w:rsidP="001C3B01">
                      <w:pPr>
                        <w:keepNext/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5EFBA76E" w14:textId="77777777" w:rsidR="00717E1A" w:rsidRDefault="00717E1A" w:rsidP="001C3B01">
                      <w:pPr>
                        <w:keepNext/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47BCB9D9" w14:textId="77777777" w:rsidR="00717E1A" w:rsidRDefault="00717E1A" w:rsidP="001C3B01">
                      <w:pPr>
                        <w:keepNext/>
                        <w:spacing w:before="0" w:after="0"/>
                        <w:ind w:left="284" w:right="284"/>
                      </w:pPr>
                    </w:p>
                    <w:tbl>
                      <w:tblPr>
                        <w:tblW w:w="4947" w:type="dxa"/>
                        <w:tblInd w:w="-5" w:type="dxa"/>
                        <w:tblBorders>
                          <w:top w:val="single" w:sz="4" w:space="0" w:color="104864" w:themeColor="background2" w:themeShade="40"/>
                          <w:left w:val="single" w:sz="4" w:space="0" w:color="104864" w:themeColor="background2" w:themeShade="40"/>
                          <w:bottom w:val="single" w:sz="4" w:space="0" w:color="104864" w:themeColor="background2" w:themeShade="40"/>
                          <w:right w:val="single" w:sz="4" w:space="0" w:color="104864" w:themeColor="background2" w:themeShade="4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60"/>
                        <w:gridCol w:w="1002"/>
                        <w:gridCol w:w="992"/>
                        <w:gridCol w:w="993"/>
                      </w:tblGrid>
                      <w:tr w:rsidR="00C62774" w:rsidRPr="0077162C" w14:paraId="3D6CE959" w14:textId="77777777" w:rsidTr="00717E1A">
                        <w:trPr>
                          <w:trHeight w:val="628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0C50F715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Излъчване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19238965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15 сек.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35A9F7B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20 сек.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46A4DADB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30 сек.</w:t>
                            </w:r>
                          </w:p>
                        </w:tc>
                      </w:tr>
                      <w:tr w:rsidR="00C62774" w:rsidRPr="0077162C" w14:paraId="2E16EFB3" w14:textId="77777777" w:rsidTr="00717E1A">
                        <w:trPr>
                          <w:trHeight w:val="756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1640DF24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Преди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/</w:t>
                            </w: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 след емисия Новини или ТВ предаване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38C80D5F" w14:textId="77777777" w:rsidR="008C0A3E" w:rsidRDefault="008C0A3E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51,13 €</w:t>
                            </w:r>
                          </w:p>
                          <w:p w14:paraId="51BD1975" w14:textId="6DB5BE7E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100 лв.</w:t>
                            </w:r>
                            <w:r w:rsidR="00695EFE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B80124E" w14:textId="3B4B02A4" w:rsidR="008C0A3E" w:rsidRDefault="008C0A3E" w:rsidP="008C0A3E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76,69 €</w:t>
                            </w:r>
                          </w:p>
                          <w:p w14:paraId="5E866BE1" w14:textId="10202034" w:rsidR="00695EFE" w:rsidRPr="0077162C" w:rsidRDefault="00C62774" w:rsidP="008C0A3E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150 лв.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53B78711" w14:textId="42C581A6" w:rsidR="008C0A3E" w:rsidRDefault="008C0A3E" w:rsidP="008C0A3E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86,92 €</w:t>
                            </w:r>
                          </w:p>
                          <w:p w14:paraId="65E5706D" w14:textId="18175F81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17</w:t>
                            </w: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0 лв.</w:t>
                            </w:r>
                          </w:p>
                        </w:tc>
                      </w:tr>
                      <w:tr w:rsidR="00C62774" w:rsidRPr="0077162C" w14:paraId="790DA5E8" w14:textId="77777777" w:rsidTr="00717E1A">
                        <w:trPr>
                          <w:trHeight w:val="756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40F6614C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В праймтайм</w:t>
                            </w:r>
                          </w:p>
                          <w:p w14:paraId="46FF6E16" w14:textId="77777777" w:rsidR="00C62774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19:20 ч. – 19:30 ч.</w:t>
                            </w:r>
                          </w:p>
                          <w:p w14:paraId="502F14CA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19:50 ч. – 20:00 ч.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1E68353F" w14:textId="77777777" w:rsidR="008C0A3E" w:rsidRDefault="008C0A3E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58,80 €</w:t>
                            </w:r>
                          </w:p>
                          <w:p w14:paraId="393D5835" w14:textId="6A857F0E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115 лв.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8CE5FF1" w14:textId="77777777" w:rsidR="008C0A3E" w:rsidRDefault="008C0A3E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84,36 €</w:t>
                            </w:r>
                          </w:p>
                          <w:p w14:paraId="016DC665" w14:textId="7A14BE1D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165 лв.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0444FCAE" w14:textId="77777777" w:rsidR="008C0A3E" w:rsidRDefault="008C0A3E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107,37 €</w:t>
                            </w:r>
                          </w:p>
                          <w:p w14:paraId="6B60BBB3" w14:textId="4C2360CA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210 лв.</w:t>
                            </w:r>
                          </w:p>
                        </w:tc>
                      </w:tr>
                      <w:tr w:rsidR="00C62774" w:rsidRPr="0077162C" w14:paraId="28860564" w14:textId="77777777" w:rsidTr="00717E1A">
                        <w:trPr>
                          <w:trHeight w:val="846"/>
                        </w:trPr>
                        <w:tc>
                          <w:tcPr>
                            <w:tcW w:w="1960" w:type="dxa"/>
                            <w:vAlign w:val="center"/>
                          </w:tcPr>
                          <w:p w14:paraId="1BA29F9B" w14:textId="77777777" w:rsidR="00C62774" w:rsidRPr="0077162C" w:rsidRDefault="00C62774" w:rsidP="00C6277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Прекъсване на ТВ предаване</w:t>
                            </w:r>
                          </w:p>
                        </w:tc>
                        <w:tc>
                          <w:tcPr>
                            <w:tcW w:w="1002" w:type="dxa"/>
                            <w:vAlign w:val="center"/>
                          </w:tcPr>
                          <w:p w14:paraId="42A614CD" w14:textId="77777777" w:rsidR="008C0A3E" w:rsidRDefault="008C0A3E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66,47 €</w:t>
                            </w:r>
                          </w:p>
                          <w:p w14:paraId="48D1CD8E" w14:textId="2F394202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130 лв.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AC0ECD5" w14:textId="77777777" w:rsidR="008C0A3E" w:rsidRDefault="008C0A3E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92,03 €</w:t>
                            </w:r>
                          </w:p>
                          <w:p w14:paraId="33C7AF08" w14:textId="746FA95B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180 лв.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47756C68" w14:textId="77777777" w:rsidR="008C0A3E" w:rsidRDefault="008C0A3E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117,60 €</w:t>
                            </w:r>
                          </w:p>
                          <w:p w14:paraId="0E9295B5" w14:textId="4A981549" w:rsidR="00517E4A" w:rsidRPr="0077162C" w:rsidRDefault="00C62774" w:rsidP="008C0A3E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</w:pPr>
                            <w:r w:rsidRPr="0077162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bg-BG"/>
                              </w:rPr>
                              <w:t>230 лв.</w:t>
                            </w:r>
                          </w:p>
                        </w:tc>
                      </w:tr>
                    </w:tbl>
                    <w:p w14:paraId="735B8302" w14:textId="5752EF87" w:rsidR="00127477" w:rsidRPr="00550EDC" w:rsidRDefault="00127477" w:rsidP="001101FC">
                      <w:pPr>
                        <w:spacing w:before="0" w:after="0"/>
                        <w:ind w:left="0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1B0">
        <w:rPr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732C23A" wp14:editId="4181B6E0">
                <wp:simplePos x="0" y="0"/>
                <wp:positionH relativeFrom="column">
                  <wp:posOffset>38100</wp:posOffset>
                </wp:positionH>
                <wp:positionV relativeFrom="paragraph">
                  <wp:posOffset>32385</wp:posOffset>
                </wp:positionV>
                <wp:extent cx="3169920" cy="3261360"/>
                <wp:effectExtent l="0" t="0" r="0" b="0"/>
                <wp:wrapNone/>
                <wp:docPr id="522530212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3261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044D0" w14:textId="0FA0615D" w:rsidR="00550EDC" w:rsidRPr="00F31D75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F31D75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СТАНДАРТНА  ЦЕНА</w:t>
                            </w:r>
                          </w:p>
                          <w:p w14:paraId="6DACC649" w14:textId="77777777" w:rsidR="00550EDC" w:rsidRPr="0036167D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36167D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за изработване на рекламен клип</w:t>
                            </w:r>
                          </w:p>
                          <w:p w14:paraId="183FDFD9" w14:textId="77777777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657B4F16" w14:textId="7A5A71DD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До 15 сек. - 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>153,39 €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300 лв.</w:t>
                            </w:r>
                          </w:p>
                          <w:p w14:paraId="4695F53B" w14:textId="0AED4789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До 30 сек. - 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>255,6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5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500 лв.</w:t>
                            </w:r>
                          </w:p>
                          <w:p w14:paraId="01EDA40A" w14:textId="6D73C4F8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До 60 сек. - 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>409,03 €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800 лв.</w:t>
                            </w:r>
                          </w:p>
                          <w:p w14:paraId="14BAD1AD" w14:textId="77777777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5E0A9C9C" w14:textId="6D4B1DAC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Кадри с </w:t>
                            </w:r>
                            <w:proofErr w:type="spellStart"/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дрон</w:t>
                            </w:r>
                            <w:proofErr w:type="spellEnd"/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- 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>102,26 €</w:t>
                            </w:r>
                            <w:r w:rsidR="00CF2CD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200 лв.</w:t>
                            </w:r>
                            <w:r w:rsidR="009773E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5826F772" w14:textId="6E1B7E30" w:rsidR="00550EDC" w:rsidRPr="00550EDC" w:rsidRDefault="00550EDC" w:rsidP="00550EDC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5D2E1FD3" w14:textId="77777777" w:rsidR="00B0241A" w:rsidRDefault="00550EDC" w:rsidP="00B0241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Включени </w:t>
                            </w:r>
                            <w:r w:rsidR="00B0241A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са 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две излъчвания</w:t>
                            </w:r>
                            <w:r w:rsidR="00B0241A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, </w:t>
                            </w:r>
                          </w:p>
                          <w:p w14:paraId="69EFA408" w14:textId="691B7396" w:rsidR="00550EDC" w:rsidRPr="00550EDC" w:rsidRDefault="00550EDC" w:rsidP="00B0241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в </w:t>
                            </w:r>
                            <w:proofErr w:type="spellStart"/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прайм</w:t>
                            </w:r>
                            <w:proofErr w:type="spellEnd"/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тайма на телевизията </w:t>
                            </w:r>
                          </w:p>
                          <w:p w14:paraId="6F21950D" w14:textId="77777777" w:rsidR="00B0241A" w:rsidRDefault="00B0241A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5ACA4C3B" w14:textId="77777777" w:rsidR="00B0241A" w:rsidRDefault="00550EDC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19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>: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25 ч. – 19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>:</w:t>
                            </w: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30 ч. </w:t>
                            </w:r>
                          </w:p>
                          <w:p w14:paraId="668D4DC0" w14:textId="0391ACB0" w:rsidR="006477C3" w:rsidRDefault="00550EDC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/преди централни новини/</w:t>
                            </w:r>
                          </w:p>
                          <w:p w14:paraId="73B8D8F3" w14:textId="77777777" w:rsidR="00B0241A" w:rsidRDefault="006477C3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19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>:55</w:t>
                            </w:r>
                            <w:r w:rsidR="00550EDC"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ч.</w:t>
                            </w:r>
                            <w:r w:rsidR="00281B57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– 20:00 ч.</w:t>
                            </w:r>
                            <w:r w:rsidR="00550EDC"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</w:t>
                            </w:r>
                          </w:p>
                          <w:p w14:paraId="6F0BD552" w14:textId="069A97A9" w:rsidR="00365489" w:rsidRPr="00550EDC" w:rsidRDefault="00550EDC" w:rsidP="005D478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50EDC">
                              <w:rPr>
                                <w:color w:val="112F51" w:themeColor="text2" w:themeShade="BF"/>
                                <w:szCs w:val="24"/>
                              </w:rPr>
                              <w:t>/преди сериал/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C23A" id="_x0000_s1027" type="#_x0000_t202" style="position:absolute;left:0;text-align:left;margin-left:3pt;margin-top:2.55pt;width:249.6pt;height:256.8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449044D0" w14:textId="0FA0615D" w:rsidR="00550EDC" w:rsidRPr="00F31D75" w:rsidRDefault="00550EDC" w:rsidP="00550EDC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F31D75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>СТАНДАРТНА  ЦЕНА</w:t>
                      </w:r>
                    </w:p>
                    <w:p w14:paraId="6DACC649" w14:textId="77777777" w:rsidR="00550EDC" w:rsidRPr="0036167D" w:rsidRDefault="00550EDC" w:rsidP="00550EDC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36167D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>за изработване на рекламен клип</w:t>
                      </w:r>
                    </w:p>
                    <w:p w14:paraId="183FDFD9" w14:textId="77777777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657B4F16" w14:textId="7A5A71DD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До 15 сек. - 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>153,39 €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300 лв.</w:t>
                      </w:r>
                    </w:p>
                    <w:p w14:paraId="4695F53B" w14:textId="0AED4789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До 30 сек. - 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>255,6</w:t>
                      </w:r>
                      <w:r w:rsidR="00CF2CD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5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 xml:space="preserve"> €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500 лв.</w:t>
                      </w:r>
                    </w:p>
                    <w:p w14:paraId="01EDA40A" w14:textId="6D73C4F8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До 60 сек. - 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>409,03 €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800 лв.</w:t>
                      </w:r>
                    </w:p>
                    <w:p w14:paraId="14BAD1AD" w14:textId="77777777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5E0A9C9C" w14:textId="6D4B1DAC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Кадри с </w:t>
                      </w:r>
                      <w:proofErr w:type="spellStart"/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дрон</w:t>
                      </w:r>
                      <w:proofErr w:type="spellEnd"/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 - 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>102,26 €</w:t>
                      </w:r>
                      <w:r w:rsidR="00CF2CD4">
                        <w:rPr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200 лв.</w:t>
                      </w:r>
                      <w:r w:rsidR="009773E6">
                        <w:rPr>
                          <w:color w:val="112F51" w:themeColor="text2" w:themeShade="BF"/>
                          <w:szCs w:val="24"/>
                        </w:rPr>
                        <w:t xml:space="preserve"> </w:t>
                      </w:r>
                    </w:p>
                    <w:p w14:paraId="5826F772" w14:textId="6E1B7E30" w:rsidR="00550EDC" w:rsidRPr="00550EDC" w:rsidRDefault="00550EDC" w:rsidP="00550EDC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5D2E1FD3" w14:textId="77777777" w:rsidR="00B0241A" w:rsidRDefault="00550EDC" w:rsidP="00B0241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Включени </w:t>
                      </w:r>
                      <w:r w:rsidR="00B0241A">
                        <w:rPr>
                          <w:color w:val="112F51" w:themeColor="text2" w:themeShade="BF"/>
                          <w:szCs w:val="24"/>
                        </w:rPr>
                        <w:t xml:space="preserve">са 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две излъчвания</w:t>
                      </w:r>
                      <w:r w:rsidR="00B0241A">
                        <w:rPr>
                          <w:color w:val="112F51" w:themeColor="text2" w:themeShade="BF"/>
                          <w:szCs w:val="24"/>
                        </w:rPr>
                        <w:t xml:space="preserve">, </w:t>
                      </w:r>
                    </w:p>
                    <w:p w14:paraId="69EFA408" w14:textId="691B7396" w:rsidR="00550EDC" w:rsidRPr="00550EDC" w:rsidRDefault="00550EDC" w:rsidP="00B0241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в </w:t>
                      </w:r>
                      <w:proofErr w:type="spellStart"/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прайм</w:t>
                      </w:r>
                      <w:proofErr w:type="spellEnd"/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 тайма на телевизията </w:t>
                      </w:r>
                    </w:p>
                    <w:p w14:paraId="6F21950D" w14:textId="77777777" w:rsidR="00B0241A" w:rsidRDefault="00B0241A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5ACA4C3B" w14:textId="77777777" w:rsidR="00B0241A" w:rsidRDefault="00550EDC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19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>: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25 ч. – 19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>:</w:t>
                      </w: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 xml:space="preserve">30 ч. </w:t>
                      </w:r>
                    </w:p>
                    <w:p w14:paraId="668D4DC0" w14:textId="0391ACB0" w:rsidR="006477C3" w:rsidRDefault="00550EDC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/преди централни новини/</w:t>
                      </w:r>
                    </w:p>
                    <w:p w14:paraId="73B8D8F3" w14:textId="77777777" w:rsidR="00B0241A" w:rsidRDefault="006477C3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>19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>:55</w:t>
                      </w:r>
                      <w:r w:rsidR="00550EDC" w:rsidRPr="00550EDC">
                        <w:rPr>
                          <w:color w:val="112F51" w:themeColor="text2" w:themeShade="BF"/>
                          <w:szCs w:val="24"/>
                        </w:rPr>
                        <w:t xml:space="preserve"> ч.</w:t>
                      </w:r>
                      <w:r w:rsidR="00281B57">
                        <w:rPr>
                          <w:color w:val="112F51" w:themeColor="text2" w:themeShade="BF"/>
                          <w:szCs w:val="24"/>
                        </w:rPr>
                        <w:t xml:space="preserve"> – 20:00 ч.</w:t>
                      </w:r>
                      <w:r w:rsidR="00550EDC" w:rsidRPr="00550EDC">
                        <w:rPr>
                          <w:color w:val="112F51" w:themeColor="text2" w:themeShade="BF"/>
                          <w:szCs w:val="24"/>
                        </w:rPr>
                        <w:t xml:space="preserve"> </w:t>
                      </w:r>
                    </w:p>
                    <w:p w14:paraId="6F0BD552" w14:textId="069A97A9" w:rsidR="00365489" w:rsidRPr="00550EDC" w:rsidRDefault="00550EDC" w:rsidP="005D478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50EDC">
                        <w:rPr>
                          <w:color w:val="112F51" w:themeColor="text2" w:themeShade="BF"/>
                          <w:szCs w:val="24"/>
                        </w:rPr>
                        <w:t>/преди сериал/</w:t>
                      </w:r>
                    </w:p>
                  </w:txbxContent>
                </v:textbox>
              </v:shape>
            </w:pict>
          </mc:Fallback>
        </mc:AlternateContent>
      </w:r>
    </w:p>
    <w:p w14:paraId="76B17959" w14:textId="4C4D6495" w:rsidR="00E74859" w:rsidRDefault="00E74859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ADF199E" w14:textId="34C1471B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5168F18" w14:textId="6252B031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BAF49D4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F3DEC3A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2236652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D5A4825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367DC05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695B5091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6DFC7002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EB0308F" w14:textId="576F3151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71FC6E1" w14:textId="115E5422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79531E7" w14:textId="6919DEA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C015F13" w14:textId="77777777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675CB63A" w14:textId="42D63849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98DB9F9" w14:textId="124DE289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3F3601E" w14:textId="5AAFD31D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629F9A1" w14:textId="0B4E3B5B" w:rsidR="0077162C" w:rsidRDefault="0077162C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1F7D2FA" w14:textId="513D737F" w:rsidR="006C6394" w:rsidRDefault="000407FE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37760" behindDoc="1" locked="0" layoutInCell="1" allowOverlap="1" wp14:anchorId="4E756B13" wp14:editId="79FF4835">
                <wp:simplePos x="0" y="0"/>
                <wp:positionH relativeFrom="margin">
                  <wp:posOffset>3398520</wp:posOffset>
                </wp:positionH>
                <wp:positionV relativeFrom="margin">
                  <wp:posOffset>4879340</wp:posOffset>
                </wp:positionV>
                <wp:extent cx="3429000" cy="1226820"/>
                <wp:effectExtent l="0" t="0" r="0" b="0"/>
                <wp:wrapNone/>
                <wp:docPr id="985032069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268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ADA9" w14:textId="77777777" w:rsid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  <w:t xml:space="preserve">Гостуване в предаване и представяне </w:t>
                            </w:r>
                          </w:p>
                          <w:p w14:paraId="53864C8D" w14:textId="0336EF44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/>
                                <w:color w:val="112F51" w:themeColor="text2" w:themeShade="BF"/>
                                <w:szCs w:val="24"/>
                              </w:rPr>
                              <w:t>на Вашия бранд и дейност</w:t>
                            </w:r>
                          </w:p>
                          <w:p w14:paraId="6233A36C" w14:textId="77777777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72115D25" w14:textId="776E9F5D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до 10 мин. – </w:t>
                            </w:r>
                            <w:r w:rsidR="008C0A3E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>1 022,58 €</w:t>
                            </w:r>
                            <w:r w:rsidR="008C0A3E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6C6394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>2 000 лв.</w:t>
                            </w:r>
                          </w:p>
                          <w:p w14:paraId="1F2F3866" w14:textId="5C03FC48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>до</w:t>
                            </w:r>
                            <w:r w:rsidRPr="006C6394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20 мин. – </w:t>
                            </w:r>
                            <w:r w:rsidR="008C0A3E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>1 533,8</w:t>
                            </w:r>
                            <w:r w:rsidR="008C0A3E">
                              <w:rPr>
                                <w:bCs/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8</w:t>
                            </w:r>
                            <w:r w:rsidR="008C0A3E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  <w:r w:rsidR="008C0A3E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6C6394">
                              <w:rPr>
                                <w:bCs/>
                                <w:color w:val="112F51" w:themeColor="text2" w:themeShade="BF"/>
                                <w:szCs w:val="24"/>
                              </w:rPr>
                              <w:t>3 000 лв.</w:t>
                            </w:r>
                          </w:p>
                          <w:p w14:paraId="78A5C0CC" w14:textId="33FBDE38" w:rsidR="006C6394" w:rsidRPr="00550EDC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6B13" id="_x0000_s1028" type="#_x0000_t202" style="position:absolute;left:0;text-align:left;margin-left:267.6pt;margin-top:384.2pt;width:270pt;height:96.6pt;z-index:-25167872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6D85ADA9" w14:textId="77777777" w:rsidR="006C6394" w:rsidRDefault="006C6394" w:rsidP="006C6394">
                      <w:pPr>
                        <w:spacing w:before="0" w:after="0"/>
                        <w:ind w:left="284" w:right="284"/>
                        <w:rPr>
                          <w:b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/>
                          <w:color w:val="112F51" w:themeColor="text2" w:themeShade="BF"/>
                          <w:szCs w:val="24"/>
                        </w:rPr>
                        <w:t xml:space="preserve">Гостуване в предаване и представяне </w:t>
                      </w:r>
                    </w:p>
                    <w:p w14:paraId="53864C8D" w14:textId="0336EF44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/>
                          <w:color w:val="112F51" w:themeColor="text2" w:themeShade="BF"/>
                          <w:szCs w:val="24"/>
                        </w:rPr>
                        <w:t>на Вашия бранд и дейност</w:t>
                      </w:r>
                    </w:p>
                    <w:p w14:paraId="6233A36C" w14:textId="77777777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Cs/>
                          <w:color w:val="112F51" w:themeColor="text2" w:themeShade="BF"/>
                          <w:szCs w:val="24"/>
                        </w:rPr>
                      </w:pPr>
                    </w:p>
                    <w:p w14:paraId="72115D25" w14:textId="776E9F5D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Cs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до 10 мин. – </w:t>
                      </w:r>
                      <w:r w:rsidR="008C0A3E">
                        <w:rPr>
                          <w:bCs/>
                          <w:color w:val="112F51" w:themeColor="text2" w:themeShade="BF"/>
                          <w:szCs w:val="24"/>
                        </w:rPr>
                        <w:t>1 022,58 €</w:t>
                      </w:r>
                      <w:r w:rsidR="008C0A3E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6C6394">
                        <w:rPr>
                          <w:bCs/>
                          <w:color w:val="112F51" w:themeColor="text2" w:themeShade="BF"/>
                          <w:szCs w:val="24"/>
                        </w:rPr>
                        <w:t>2 000 лв.</w:t>
                      </w:r>
                    </w:p>
                    <w:p w14:paraId="1F2F3866" w14:textId="5C03FC48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bCs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>до</w:t>
                      </w:r>
                      <w:r w:rsidRPr="006C6394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20 мин. – </w:t>
                      </w:r>
                      <w:r w:rsidR="008C0A3E">
                        <w:rPr>
                          <w:bCs/>
                          <w:color w:val="112F51" w:themeColor="text2" w:themeShade="BF"/>
                          <w:szCs w:val="24"/>
                        </w:rPr>
                        <w:t>1 533,8</w:t>
                      </w:r>
                      <w:r w:rsidR="008C0A3E">
                        <w:rPr>
                          <w:bCs/>
                          <w:color w:val="112F51" w:themeColor="text2" w:themeShade="BF"/>
                          <w:szCs w:val="24"/>
                          <w:lang w:val="en-US"/>
                        </w:rPr>
                        <w:t>8</w:t>
                      </w:r>
                      <w:r w:rsidR="008C0A3E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€</w:t>
                      </w:r>
                      <w:r w:rsidR="008C0A3E">
                        <w:rPr>
                          <w:bCs/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6C6394">
                        <w:rPr>
                          <w:bCs/>
                          <w:color w:val="112F51" w:themeColor="text2" w:themeShade="BF"/>
                          <w:szCs w:val="24"/>
                        </w:rPr>
                        <w:t>3 000 лв.</w:t>
                      </w:r>
                    </w:p>
                    <w:p w14:paraId="78A5C0CC" w14:textId="33FBDE38" w:rsidR="006C6394" w:rsidRPr="00550EDC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35712" behindDoc="1" locked="0" layoutInCell="1" allowOverlap="1" wp14:anchorId="5DBD99A0" wp14:editId="707834D5">
                <wp:simplePos x="0" y="0"/>
                <wp:positionH relativeFrom="margin">
                  <wp:posOffset>53340</wp:posOffset>
                </wp:positionH>
                <wp:positionV relativeFrom="margin">
                  <wp:posOffset>4887308</wp:posOffset>
                </wp:positionV>
                <wp:extent cx="3169920" cy="1219200"/>
                <wp:effectExtent l="0" t="0" r="0" b="0"/>
                <wp:wrapNone/>
                <wp:docPr id="2138952527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219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0E669" w14:textId="77777777" w:rsidR="006C6394" w:rsidRPr="006C6394" w:rsidRDefault="006C6394" w:rsidP="006C6394">
                            <w:pPr>
                              <w:spacing w:before="0" w:after="0"/>
                              <w:ind w:left="0" w:right="284" w:firstLine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 xml:space="preserve">Бизнес реклама – репортаж </w:t>
                            </w:r>
                          </w:p>
                          <w:p w14:paraId="38743358" w14:textId="77777777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5CE291B5" w14:textId="2A9858CD" w:rsidR="006C6394" w:rsidRPr="006C6394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до 90 сек. – </w:t>
                            </w:r>
                            <w:r w:rsidR="008C0A3E">
                              <w:rPr>
                                <w:color w:val="112F51" w:themeColor="text2" w:themeShade="BF"/>
                                <w:szCs w:val="24"/>
                              </w:rPr>
                              <w:t>153,39 €</w:t>
                            </w:r>
                            <w:r w:rsidR="008C0A3E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>300 лв.</w:t>
                            </w:r>
                          </w:p>
                          <w:p w14:paraId="32BBAACC" w14:textId="68377B0E" w:rsidR="006C6394" w:rsidRPr="00550EDC" w:rsidRDefault="006C6394" w:rsidP="006C639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до 3 мин. – </w:t>
                            </w:r>
                            <w:r w:rsidR="008C0A3E">
                              <w:rPr>
                                <w:color w:val="112F51" w:themeColor="text2" w:themeShade="BF"/>
                                <w:szCs w:val="24"/>
                              </w:rPr>
                              <w:t>230,08 €</w:t>
                            </w:r>
                            <w:r w:rsidR="008C0A3E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Pr="006C6394">
                              <w:rPr>
                                <w:color w:val="112F51" w:themeColor="text2" w:themeShade="BF"/>
                                <w:szCs w:val="24"/>
                              </w:rPr>
                              <w:t>450 лв.</w:t>
                            </w:r>
                            <w:r w:rsidR="002C6A83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99A0" id="_x0000_s1029" type="#_x0000_t202" style="position:absolute;left:0;text-align:left;margin-left:4.2pt;margin-top:384.85pt;width:249.6pt;height:96pt;z-index:-2516807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7860E669" w14:textId="77777777" w:rsidR="006C6394" w:rsidRPr="006C6394" w:rsidRDefault="006C6394" w:rsidP="006C6394">
                      <w:pPr>
                        <w:spacing w:before="0" w:after="0"/>
                        <w:ind w:left="0" w:right="284" w:firstLine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 xml:space="preserve">Бизнес реклама – репортаж </w:t>
                      </w:r>
                    </w:p>
                    <w:p w14:paraId="38743358" w14:textId="77777777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5CE291B5" w14:textId="2A9858CD" w:rsidR="006C6394" w:rsidRPr="006C6394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 xml:space="preserve">до 90 сек. – </w:t>
                      </w:r>
                      <w:r w:rsidR="008C0A3E">
                        <w:rPr>
                          <w:color w:val="112F51" w:themeColor="text2" w:themeShade="BF"/>
                          <w:szCs w:val="24"/>
                        </w:rPr>
                        <w:t>153,39 €</w:t>
                      </w:r>
                      <w:r w:rsidR="008C0A3E">
                        <w:rPr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>300 лв.</w:t>
                      </w:r>
                    </w:p>
                    <w:p w14:paraId="32BBAACC" w14:textId="68377B0E" w:rsidR="006C6394" w:rsidRPr="00550EDC" w:rsidRDefault="006C6394" w:rsidP="006C639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 xml:space="preserve">до 3 мин. – </w:t>
                      </w:r>
                      <w:r w:rsidR="008C0A3E">
                        <w:rPr>
                          <w:color w:val="112F51" w:themeColor="text2" w:themeShade="BF"/>
                          <w:szCs w:val="24"/>
                        </w:rPr>
                        <w:t>230,08 €</w:t>
                      </w:r>
                      <w:r w:rsidR="008C0A3E">
                        <w:rPr>
                          <w:color w:val="112F51" w:themeColor="text2" w:themeShade="BF"/>
                          <w:szCs w:val="24"/>
                        </w:rPr>
                        <w:t xml:space="preserve"> / </w:t>
                      </w:r>
                      <w:r w:rsidRPr="006C6394">
                        <w:rPr>
                          <w:color w:val="112F51" w:themeColor="text2" w:themeShade="BF"/>
                          <w:szCs w:val="24"/>
                        </w:rPr>
                        <w:t>450 лв.</w:t>
                      </w:r>
                      <w:r w:rsidR="002C6A83">
                        <w:rPr>
                          <w:color w:val="112F51" w:themeColor="text2" w:themeShade="BF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DADCE7" w14:textId="6A35C9B2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4054DB26" w14:textId="7A2CB8D2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EC1BE64" w14:textId="4C5AC760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53BC79C" w14:textId="3D9A4AB8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A0E3A52" w14:textId="3A25C272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9D545E7" w14:textId="3E1138BF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0AF729E" w14:textId="7AB235ED" w:rsidR="006C6394" w:rsidRDefault="00137348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97152" behindDoc="1" locked="0" layoutInCell="1" allowOverlap="1" wp14:anchorId="63931B49" wp14:editId="1BD9A988">
                <wp:simplePos x="0" y="0"/>
                <wp:positionH relativeFrom="margin">
                  <wp:posOffset>2851785</wp:posOffset>
                </wp:positionH>
                <wp:positionV relativeFrom="margin">
                  <wp:posOffset>6271711</wp:posOffset>
                </wp:positionV>
                <wp:extent cx="4046220" cy="1315085"/>
                <wp:effectExtent l="0" t="0" r="0" b="0"/>
                <wp:wrapNone/>
                <wp:docPr id="85508231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1315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f"/>
                              <w:tblW w:w="581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9"/>
                              <w:gridCol w:w="1707"/>
                              <w:gridCol w:w="2126"/>
                            </w:tblGrid>
                            <w:tr w:rsidR="000407FE" w14:paraId="7D942F1F" w14:textId="77777777" w:rsidTr="000407FE">
                              <w:trPr>
                                <w:trHeight w:val="289"/>
                              </w:trPr>
                              <w:tc>
                                <w:tcPr>
                                  <w:tcW w:w="1979" w:type="dxa"/>
                                </w:tcPr>
                                <w:p w14:paraId="00A71FC1" w14:textId="17AF3CD9" w:rsidR="00684762" w:rsidRPr="00561936" w:rsidRDefault="00684762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2679E5E3" w14:textId="2ED75146" w:rsidR="00684762" w:rsidRPr="00561936" w:rsidRDefault="00684762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D7506D7" w14:textId="04E4F3A9" w:rsidR="00684762" w:rsidRPr="00561936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продължителност</w:t>
                                  </w:r>
                                </w:p>
                              </w:tc>
                            </w:tr>
                            <w:tr w:rsidR="000407FE" w14:paraId="1D8C60A0" w14:textId="77777777" w:rsidTr="000407FE">
                              <w:trPr>
                                <w:trHeight w:val="578"/>
                              </w:trPr>
                              <w:tc>
                                <w:tcPr>
                                  <w:tcW w:w="1979" w:type="dxa"/>
                                </w:tcPr>
                                <w:p w14:paraId="082DA9A1" w14:textId="475309D0" w:rsid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300 </w:t>
                                  </w:r>
                                  <w:proofErr w:type="spellStart"/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6D7A78D6" w14:textId="0E7AAAB2" w:rsidR="008C0A3E" w:rsidRDefault="008C0A3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255,6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€</w:t>
                                  </w:r>
                                </w:p>
                                <w:p w14:paraId="5AD13F42" w14:textId="1CAB2A17" w:rsidR="000407FE" w:rsidRP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500 лв.</w:t>
                                  </w:r>
                                  <w:r w:rsidR="000407FE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874A28A" w14:textId="2ABFD364" w:rsid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 месец</w:t>
                                  </w:r>
                                </w:p>
                              </w:tc>
                            </w:tr>
                            <w:tr w:rsidR="000407FE" w14:paraId="3935C0CB" w14:textId="77777777" w:rsidTr="000407FE">
                              <w:trPr>
                                <w:trHeight w:val="578"/>
                              </w:trPr>
                              <w:tc>
                                <w:tcPr>
                                  <w:tcW w:w="1979" w:type="dxa"/>
                                </w:tcPr>
                                <w:p w14:paraId="0C149592" w14:textId="5E31F04E" w:rsidR="007F4708" w:rsidRDefault="007F4708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300 </w:t>
                                  </w:r>
                                  <w:proofErr w:type="spellStart"/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1F4586F8" w14:textId="6FC45B38" w:rsidR="008C0A3E" w:rsidRDefault="008C0A3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1 278,23 €</w:t>
                                  </w:r>
                                </w:p>
                                <w:p w14:paraId="0CBACA93" w14:textId="65B3014B" w:rsidR="000407FE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2 </w:t>
                                  </w:r>
                                  <w:r w:rsidR="00E51023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00 лв.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FA1648" w14:textId="27B89653" w:rsidR="007F4708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6 месеца</w:t>
                                  </w:r>
                                </w:p>
                              </w:tc>
                            </w:tr>
                          </w:tbl>
                          <w:p w14:paraId="3567128A" w14:textId="2DC56DEF" w:rsidR="001C2514" w:rsidRPr="00876B83" w:rsidRDefault="001C2514" w:rsidP="001C251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1B49" id="_x0000_s1030" type="#_x0000_t202" style="position:absolute;left:0;text-align:left;margin-left:224.55pt;margin-top:493.85pt;width:318.6pt;height:103.55pt;z-index:-25161932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tbl>
                      <w:tblPr>
                        <w:tblStyle w:val="aff"/>
                        <w:tblW w:w="581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79"/>
                        <w:gridCol w:w="1707"/>
                        <w:gridCol w:w="2126"/>
                      </w:tblGrid>
                      <w:tr w:rsidR="000407FE" w14:paraId="7D942F1F" w14:textId="77777777" w:rsidTr="000407FE">
                        <w:trPr>
                          <w:trHeight w:val="289"/>
                        </w:trPr>
                        <w:tc>
                          <w:tcPr>
                            <w:tcW w:w="1979" w:type="dxa"/>
                          </w:tcPr>
                          <w:p w14:paraId="00A71FC1" w14:textId="17AF3CD9" w:rsidR="00684762" w:rsidRPr="00561936" w:rsidRDefault="00684762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14:paraId="2679E5E3" w14:textId="2ED75146" w:rsidR="00684762" w:rsidRPr="00561936" w:rsidRDefault="00684762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D7506D7" w14:textId="04E4F3A9" w:rsidR="00684762" w:rsidRPr="00561936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продължителност</w:t>
                            </w:r>
                          </w:p>
                        </w:tc>
                      </w:tr>
                      <w:tr w:rsidR="000407FE" w14:paraId="1D8C60A0" w14:textId="77777777" w:rsidTr="000407FE">
                        <w:trPr>
                          <w:trHeight w:val="578"/>
                        </w:trPr>
                        <w:tc>
                          <w:tcPr>
                            <w:tcW w:w="1979" w:type="dxa"/>
                          </w:tcPr>
                          <w:p w14:paraId="082DA9A1" w14:textId="475309D0" w:rsid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300 </w:t>
                            </w:r>
                            <w:proofErr w:type="spellStart"/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</w:tc>
                        <w:tc>
                          <w:tcPr>
                            <w:tcW w:w="1707" w:type="dxa"/>
                          </w:tcPr>
                          <w:p w14:paraId="6D7A78D6" w14:textId="0E7AAAB2" w:rsidR="008C0A3E" w:rsidRDefault="008C0A3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255,6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</w:p>
                          <w:p w14:paraId="5AD13F42" w14:textId="1CAB2A17" w:rsidR="000407FE" w:rsidRP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500 лв.</w:t>
                            </w:r>
                            <w:r w:rsidR="000407FE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874A28A" w14:textId="2ABFD364" w:rsid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 месец</w:t>
                            </w:r>
                          </w:p>
                        </w:tc>
                      </w:tr>
                      <w:tr w:rsidR="000407FE" w14:paraId="3935C0CB" w14:textId="77777777" w:rsidTr="000407FE">
                        <w:trPr>
                          <w:trHeight w:val="578"/>
                        </w:trPr>
                        <w:tc>
                          <w:tcPr>
                            <w:tcW w:w="1979" w:type="dxa"/>
                          </w:tcPr>
                          <w:p w14:paraId="0C149592" w14:textId="5E31F04E" w:rsidR="007F4708" w:rsidRDefault="007F4708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300 </w:t>
                            </w:r>
                            <w:proofErr w:type="spellStart"/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</w:tc>
                        <w:tc>
                          <w:tcPr>
                            <w:tcW w:w="1707" w:type="dxa"/>
                          </w:tcPr>
                          <w:p w14:paraId="1F4586F8" w14:textId="6FC45B38" w:rsidR="008C0A3E" w:rsidRDefault="008C0A3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1 278,23 €</w:t>
                            </w:r>
                          </w:p>
                          <w:p w14:paraId="0CBACA93" w14:textId="65B3014B" w:rsidR="000407FE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2 </w:t>
                            </w:r>
                            <w:r w:rsidR="00E51023">
                              <w:rPr>
                                <w:color w:val="112F51" w:themeColor="text2" w:themeShade="BF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00 лв.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4FA1648" w14:textId="27B89653" w:rsidR="007F4708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6 месеца</w:t>
                            </w:r>
                          </w:p>
                        </w:tc>
                      </w:tr>
                    </w:tbl>
                    <w:p w14:paraId="3567128A" w14:textId="2DC56DEF" w:rsidR="001C2514" w:rsidRPr="00876B83" w:rsidRDefault="001C2514" w:rsidP="001C251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1BCE96E" w14:textId="1C9E29B1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8B89F74" w14:textId="0195B37C" w:rsidR="006C6394" w:rsidRDefault="006C639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EDAC141" w14:textId="0ECFC21E" w:rsidR="009C08A0" w:rsidRDefault="00755BA4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95104" behindDoc="1" locked="0" layoutInCell="1" allowOverlap="1" wp14:anchorId="00FE0A3C" wp14:editId="790DD53E">
                <wp:simplePos x="0" y="0"/>
                <wp:positionH relativeFrom="margin">
                  <wp:posOffset>68580</wp:posOffset>
                </wp:positionH>
                <wp:positionV relativeFrom="margin">
                  <wp:posOffset>6785426</wp:posOffset>
                </wp:positionV>
                <wp:extent cx="2590800" cy="1562100"/>
                <wp:effectExtent l="0" t="0" r="0" b="0"/>
                <wp:wrapNone/>
                <wp:docPr id="194969332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62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FBCD5" w14:textId="77777777" w:rsidR="00F3576A" w:rsidRPr="00426AE4" w:rsidRDefault="00F3576A" w:rsidP="00F3576A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Банери на нашия сайт</w:t>
                            </w:r>
                          </w:p>
                          <w:p w14:paraId="2D4BFBA4" w14:textId="77777777" w:rsidR="00F3576A" w:rsidRDefault="00F3576A" w:rsidP="00F3576A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57018843" w14:textId="77777777" w:rsidR="00F3576A" w:rsidRPr="00F178B7" w:rsidRDefault="00F3576A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 w:val="20"/>
                              </w:rPr>
                            </w:pPr>
                            <w:r w:rsidRPr="00F178B7">
                              <w:rPr>
                                <w:color w:val="112F51" w:themeColor="text2" w:themeShade="BF"/>
                                <w:sz w:val="20"/>
                              </w:rPr>
                              <w:t>Вид – статични и анимирани</w:t>
                            </w:r>
                          </w:p>
                          <w:p w14:paraId="7A46672C" w14:textId="77777777" w:rsidR="00DC4AA6" w:rsidRDefault="00DC4AA6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  <w:p w14:paraId="2A820350" w14:textId="58A37C23" w:rsidR="00DC4AA6" w:rsidRDefault="00DC4AA6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Размери – 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1300 x 3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>0</w:t>
                            </w:r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0 </w:t>
                            </w:r>
                            <w:proofErr w:type="spellStart"/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  <w:p w14:paraId="5BC33228" w14:textId="12DE2502" w:rsidR="00DC4AA6" w:rsidRPr="00426AE4" w:rsidRDefault="006A19FD" w:rsidP="001C251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Размери – 710 х 270 </w:t>
                            </w:r>
                            <w:proofErr w:type="spellStart"/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>рх</w:t>
                            </w:r>
                            <w:proofErr w:type="spellEnd"/>
                          </w:p>
                          <w:p w14:paraId="416B174C" w14:textId="6F3E6C7B" w:rsidR="00F3576A" w:rsidRPr="00426AE4" w:rsidRDefault="00F3576A" w:rsidP="001C2514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Размери – 300 х 250 </w:t>
                            </w:r>
                            <w:proofErr w:type="spellStart"/>
                            <w:r w:rsidRPr="00426AE4"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  <w:r w:rsidR="00A53FD8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  <w:r w:rsidR="00A53FD8"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44699B25" w14:textId="5496D8D7" w:rsidR="00F3576A" w:rsidRPr="00876B83" w:rsidRDefault="00A53FD8" w:rsidP="00F3576A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0A3C" id="_x0000_s1031" type="#_x0000_t202" style="position:absolute;left:0;text-align:left;margin-left:5.4pt;margin-top:534.3pt;width:204pt;height:123pt;z-index:-25162137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288FBCD5" w14:textId="77777777" w:rsidR="00F3576A" w:rsidRPr="00426AE4" w:rsidRDefault="00F3576A" w:rsidP="00F3576A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>Банери на нашия сайт</w:t>
                      </w:r>
                    </w:p>
                    <w:p w14:paraId="2D4BFBA4" w14:textId="77777777" w:rsidR="00F3576A" w:rsidRDefault="00F3576A" w:rsidP="00F3576A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57018843" w14:textId="77777777" w:rsidR="00F3576A" w:rsidRPr="00F178B7" w:rsidRDefault="00F3576A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 w:val="20"/>
                        </w:rPr>
                      </w:pPr>
                      <w:r w:rsidRPr="00F178B7">
                        <w:rPr>
                          <w:color w:val="112F51" w:themeColor="text2" w:themeShade="BF"/>
                          <w:sz w:val="20"/>
                        </w:rPr>
                        <w:t>Вид – статични и анимирани</w:t>
                      </w:r>
                    </w:p>
                    <w:p w14:paraId="7A46672C" w14:textId="77777777" w:rsidR="00DC4AA6" w:rsidRDefault="00DC4AA6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  <w:p w14:paraId="2A820350" w14:textId="58A37C23" w:rsidR="00DC4AA6" w:rsidRDefault="00DC4AA6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 xml:space="preserve">Размери – </w:t>
                      </w:r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1300 x 3</w:t>
                      </w: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>0</w:t>
                      </w:r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 xml:space="preserve">0 </w:t>
                      </w:r>
                      <w:proofErr w:type="spellStart"/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px</w:t>
                      </w:r>
                      <w:proofErr w:type="spellEnd"/>
                    </w:p>
                    <w:p w14:paraId="5BC33228" w14:textId="12DE2502" w:rsidR="00DC4AA6" w:rsidRPr="00426AE4" w:rsidRDefault="006A19FD" w:rsidP="001C251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 xml:space="preserve">Размери – 710 х 270 </w:t>
                      </w:r>
                      <w:proofErr w:type="spellStart"/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>рх</w:t>
                      </w:r>
                      <w:proofErr w:type="spellEnd"/>
                    </w:p>
                    <w:p w14:paraId="416B174C" w14:textId="6F3E6C7B" w:rsidR="00F3576A" w:rsidRPr="00426AE4" w:rsidRDefault="00F3576A" w:rsidP="001C2514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color w:val="112F51" w:themeColor="text2" w:themeShade="BF"/>
                          <w:szCs w:val="24"/>
                        </w:rPr>
                        <w:t xml:space="preserve">Размери – 300 х 250 </w:t>
                      </w:r>
                      <w:proofErr w:type="spellStart"/>
                      <w:r w:rsidRPr="00426AE4">
                        <w:rPr>
                          <w:color w:val="112F51" w:themeColor="text2" w:themeShade="BF"/>
                          <w:szCs w:val="24"/>
                          <w:lang w:val="en-US"/>
                        </w:rPr>
                        <w:t>px</w:t>
                      </w:r>
                      <w:proofErr w:type="spellEnd"/>
                      <w:r w:rsidR="00A53FD8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  <w:r w:rsidR="00A53FD8"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44699B25" w14:textId="5496D8D7" w:rsidR="00F3576A" w:rsidRPr="00876B83" w:rsidRDefault="00A53FD8" w:rsidP="00F3576A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E21000" w14:textId="30DC4F02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540CCBF3" w14:textId="28DDFA71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2FD154E4" w14:textId="5D3A6547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387F764D" w14:textId="373F886E" w:rsidR="009C08A0" w:rsidRDefault="009C08A0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26CF46B" w14:textId="02FC0177" w:rsidR="009C08A0" w:rsidRDefault="00137348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699200" behindDoc="1" locked="0" layoutInCell="1" allowOverlap="1" wp14:anchorId="5311CFBE" wp14:editId="13F72457">
                <wp:simplePos x="0" y="0"/>
                <wp:positionH relativeFrom="margin">
                  <wp:posOffset>2840539</wp:posOffset>
                </wp:positionH>
                <wp:positionV relativeFrom="margin">
                  <wp:posOffset>7678010</wp:posOffset>
                </wp:positionV>
                <wp:extent cx="4053840" cy="1203469"/>
                <wp:effectExtent l="0" t="0" r="3810" b="0"/>
                <wp:wrapNone/>
                <wp:docPr id="54529395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120346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f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9"/>
                              <w:gridCol w:w="1418"/>
                              <w:gridCol w:w="2120"/>
                            </w:tblGrid>
                            <w:tr w:rsidR="00561936" w14:paraId="561A3DA7" w14:textId="77777777" w:rsidTr="00F178B7">
                              <w:tc>
                                <w:tcPr>
                                  <w:tcW w:w="1979" w:type="dxa"/>
                                </w:tcPr>
                                <w:p w14:paraId="14B545E5" w14:textId="77777777" w:rsidR="00561936" w:rsidRP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9471D8A" w14:textId="77777777" w:rsidR="00561936" w:rsidRP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0844E538" w14:textId="77777777" w:rsidR="00561936" w:rsidRP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продължителност</w:t>
                                  </w:r>
                                </w:p>
                              </w:tc>
                            </w:tr>
                            <w:tr w:rsidR="00561936" w14:paraId="598CA119" w14:textId="77777777" w:rsidTr="00F178B7">
                              <w:tc>
                                <w:tcPr>
                                  <w:tcW w:w="1979" w:type="dxa"/>
                                </w:tcPr>
                                <w:p w14:paraId="0E62A683" w14:textId="20D0E785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710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270 </w:t>
                                  </w:r>
                                  <w:proofErr w:type="spellStart"/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B9E8BE" w14:textId="2822B876" w:rsidR="008C0A3E" w:rsidRDefault="008C0A3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127,82 €</w:t>
                                  </w:r>
                                </w:p>
                                <w:p w14:paraId="799AAD7A" w14:textId="16160491" w:rsidR="00137348" w:rsidRPr="007F4708" w:rsidRDefault="009A6C71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25</w:t>
                                  </w:r>
                                  <w:r w:rsidR="00561936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 лв.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3DFE22DF" w14:textId="77777777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 месец</w:t>
                                  </w:r>
                                </w:p>
                              </w:tc>
                            </w:tr>
                            <w:tr w:rsidR="00561936" w14:paraId="4F2508BF" w14:textId="77777777" w:rsidTr="00F178B7">
                              <w:tc>
                                <w:tcPr>
                                  <w:tcW w:w="1979" w:type="dxa"/>
                                </w:tcPr>
                                <w:p w14:paraId="030D1EFE" w14:textId="094E938A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710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270 </w:t>
                                  </w:r>
                                  <w:proofErr w:type="spellStart"/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FA4338F" w14:textId="295AAA86" w:rsidR="008C0A3E" w:rsidRDefault="008C0A3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562,42 €</w:t>
                                  </w:r>
                                </w:p>
                                <w:p w14:paraId="296AA0C2" w14:textId="7740E528" w:rsidR="00137348" w:rsidRDefault="009A6C71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1 </w:t>
                                  </w:r>
                                  <w:r w:rsidR="00E51023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00</w:t>
                                  </w:r>
                                  <w:r w:rsidR="00561936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лв.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7AA60BF1" w14:textId="77777777" w:rsidR="00561936" w:rsidRDefault="00561936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6 месеца</w:t>
                                  </w:r>
                                </w:p>
                              </w:tc>
                            </w:tr>
                          </w:tbl>
                          <w:p w14:paraId="5ACD6C50" w14:textId="77777777" w:rsidR="00561936" w:rsidRPr="00876B83" w:rsidRDefault="00561936" w:rsidP="00561936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CFBE" id="_x0000_s1032" type="#_x0000_t202" style="position:absolute;left:0;text-align:left;margin-left:223.65pt;margin-top:604.55pt;width:319.2pt;height:94.75pt;z-index:-25161728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tbl>
                      <w:tblPr>
                        <w:tblStyle w:val="aff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1979"/>
                        <w:gridCol w:w="1418"/>
                        <w:gridCol w:w="2120"/>
                      </w:tblGrid>
                      <w:tr w:rsidR="00561936" w14:paraId="561A3DA7" w14:textId="77777777" w:rsidTr="00F178B7">
                        <w:tc>
                          <w:tcPr>
                            <w:tcW w:w="1979" w:type="dxa"/>
                          </w:tcPr>
                          <w:p w14:paraId="14B545E5" w14:textId="77777777" w:rsidR="00561936" w:rsidRP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9471D8A" w14:textId="77777777" w:rsidR="00561936" w:rsidRP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0844E538" w14:textId="77777777" w:rsidR="00561936" w:rsidRP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продължителност</w:t>
                            </w:r>
                          </w:p>
                        </w:tc>
                      </w:tr>
                      <w:tr w:rsidR="00561936" w14:paraId="598CA119" w14:textId="77777777" w:rsidTr="00F178B7">
                        <w:tc>
                          <w:tcPr>
                            <w:tcW w:w="1979" w:type="dxa"/>
                          </w:tcPr>
                          <w:p w14:paraId="0E62A683" w14:textId="20D0E785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710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270 </w:t>
                            </w:r>
                            <w:proofErr w:type="spellStart"/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</w:tc>
                        <w:tc>
                          <w:tcPr>
                            <w:tcW w:w="1418" w:type="dxa"/>
                          </w:tcPr>
                          <w:p w14:paraId="65B9E8BE" w14:textId="2822B876" w:rsidR="008C0A3E" w:rsidRDefault="008C0A3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127,82 €</w:t>
                            </w:r>
                          </w:p>
                          <w:p w14:paraId="799AAD7A" w14:textId="16160491" w:rsidR="00137348" w:rsidRPr="007F4708" w:rsidRDefault="009A6C71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25</w:t>
                            </w:r>
                            <w:r w:rsidR="00561936">
                              <w:rPr>
                                <w:color w:val="112F51" w:themeColor="text2" w:themeShade="BF"/>
                                <w:szCs w:val="24"/>
                              </w:rPr>
                              <w:t>0 лв.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3DFE22DF" w14:textId="77777777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 месец</w:t>
                            </w:r>
                          </w:p>
                        </w:tc>
                      </w:tr>
                      <w:tr w:rsidR="00561936" w14:paraId="4F2508BF" w14:textId="77777777" w:rsidTr="00F178B7">
                        <w:tc>
                          <w:tcPr>
                            <w:tcW w:w="1979" w:type="dxa"/>
                          </w:tcPr>
                          <w:p w14:paraId="030D1EFE" w14:textId="094E938A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710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270 </w:t>
                            </w:r>
                            <w:proofErr w:type="spellStart"/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</w:tc>
                        <w:tc>
                          <w:tcPr>
                            <w:tcW w:w="1418" w:type="dxa"/>
                          </w:tcPr>
                          <w:p w14:paraId="0FA4338F" w14:textId="295AAA86" w:rsidR="008C0A3E" w:rsidRDefault="008C0A3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562,42 €</w:t>
                            </w:r>
                          </w:p>
                          <w:p w14:paraId="296AA0C2" w14:textId="7740E528" w:rsidR="00137348" w:rsidRDefault="009A6C71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1 </w:t>
                            </w:r>
                            <w:r w:rsidR="00E51023">
                              <w:rPr>
                                <w:color w:val="112F51" w:themeColor="text2" w:themeShade="BF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00</w:t>
                            </w:r>
                            <w:r w:rsidR="00561936"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лв.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7AA60BF1" w14:textId="77777777" w:rsidR="00561936" w:rsidRDefault="00561936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6 месеца</w:t>
                            </w:r>
                          </w:p>
                        </w:tc>
                      </w:tr>
                    </w:tbl>
                    <w:p w14:paraId="5ACD6C50" w14:textId="77777777" w:rsidR="00561936" w:rsidRPr="00876B83" w:rsidRDefault="00561936" w:rsidP="00561936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7E181D" w14:textId="18F2DC32" w:rsidR="00DC4AA6" w:rsidRDefault="00DC4AA6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1D5C5F4D" w14:textId="177AAF72" w:rsidR="00DC4AA6" w:rsidRDefault="00DC4AA6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7982D476" w14:textId="3FF125AB" w:rsidR="00DC4AA6" w:rsidRDefault="001C2514" w:rsidP="001C2514">
      <w:pPr>
        <w:pStyle w:val="a7"/>
        <w:tabs>
          <w:tab w:val="left" w:pos="1200"/>
        </w:tabs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ab/>
      </w:r>
    </w:p>
    <w:p w14:paraId="2983384B" w14:textId="561CF556" w:rsidR="00DC4AA6" w:rsidRDefault="00DC4AA6" w:rsidP="008E3EAC">
      <w:pPr>
        <w:pStyle w:val="a7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14:paraId="03C47BC3" w14:textId="77777777" w:rsidR="008C0A3E" w:rsidRDefault="008C0A3E" w:rsidP="00755BA4">
      <w:pPr>
        <w:pStyle w:val="a7"/>
        <w:ind w:firstLine="720"/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</w:pPr>
    </w:p>
    <w:p w14:paraId="3C1E664C" w14:textId="2B735D06" w:rsidR="005A5787" w:rsidRPr="007E5331" w:rsidRDefault="005A5787" w:rsidP="00755BA4">
      <w:pPr>
        <w:pStyle w:val="a7"/>
        <w:ind w:firstLine="720"/>
        <w:rPr>
          <w:i/>
          <w:iCs/>
          <w:color w:val="00206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30</w:t>
      </w:r>
      <w:r w:rsidRPr="007E5331"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% </w:t>
      </w:r>
      <w:r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отстъпка</w:t>
      </w:r>
    </w:p>
    <w:p w14:paraId="4556C240" w14:textId="3E96D0AF" w:rsidR="006C6394" w:rsidRPr="007E5331" w:rsidRDefault="00755BA4" w:rsidP="00D043C5">
      <w:pPr>
        <w:pStyle w:val="a7"/>
        <w:ind w:left="0"/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</w:pPr>
      <w:r w:rsidRPr="00D043C5">
        <w:rPr>
          <w:noProof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1248" behindDoc="1" locked="0" layoutInCell="1" allowOverlap="1" wp14:anchorId="2B2F2157" wp14:editId="4A41DE53">
                <wp:simplePos x="0" y="0"/>
                <wp:positionH relativeFrom="margin">
                  <wp:posOffset>2498376</wp:posOffset>
                </wp:positionH>
                <wp:positionV relativeFrom="margin">
                  <wp:posOffset>8934573</wp:posOffset>
                </wp:positionV>
                <wp:extent cx="4377239" cy="890802"/>
                <wp:effectExtent l="0" t="0" r="4445" b="5080"/>
                <wp:wrapNone/>
                <wp:docPr id="1251261139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7239" cy="89080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f"/>
                              <w:tblW w:w="637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2410"/>
                              <w:gridCol w:w="2126"/>
                            </w:tblGrid>
                            <w:tr w:rsidR="00B9442D" w14:paraId="4BABA9F9" w14:textId="77777777" w:rsidTr="00755BA4">
                              <w:trPr>
                                <w:trHeight w:val="281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7FCAD10A" w14:textId="77777777" w:rsidR="00B9442D" w:rsidRPr="00561936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Размери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2C2669E" w14:textId="77777777" w:rsidR="00B9442D" w:rsidRPr="00561936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6E78A27" w14:textId="77777777" w:rsidR="00B9442D" w:rsidRPr="00561936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 w:rsidRPr="00561936">
                                    <w:rPr>
                                      <w:b/>
                                      <w:bCs/>
                                      <w:color w:val="112F51" w:themeColor="text2" w:themeShade="BF"/>
                                      <w:szCs w:val="24"/>
                                    </w:rPr>
                                    <w:t>продължителност</w:t>
                                  </w:r>
                                </w:p>
                              </w:tc>
                            </w:tr>
                            <w:tr w:rsidR="00B9442D" w14:paraId="34B13C53" w14:textId="77777777" w:rsidTr="00755BA4">
                              <w:tc>
                                <w:tcPr>
                                  <w:tcW w:w="1843" w:type="dxa"/>
                                </w:tcPr>
                                <w:p w14:paraId="13A48AF4" w14:textId="43F83524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250 </w:t>
                                  </w:r>
                                  <w:proofErr w:type="spellStart"/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A736FC9" w14:textId="160792B8" w:rsidR="00B9442D" w:rsidRPr="007F4708" w:rsidRDefault="008C0A3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51,13 €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/ </w:t>
                                  </w:r>
                                  <w:r w:rsidR="00F61653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10</w:t>
                                  </w:r>
                                  <w:r w:rsidR="00B9442D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 лв.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942DE4" w14:textId="77777777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1 месец</w:t>
                                  </w:r>
                                </w:p>
                              </w:tc>
                            </w:tr>
                            <w:tr w:rsidR="00B9442D" w14:paraId="0F1B351B" w14:textId="77777777" w:rsidTr="00755BA4">
                              <w:tc>
                                <w:tcPr>
                                  <w:tcW w:w="1843" w:type="dxa"/>
                                </w:tcPr>
                                <w:p w14:paraId="0E641459" w14:textId="4C078310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300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250 </w:t>
                                  </w:r>
                                  <w:proofErr w:type="spellStart"/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px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06D45CB" w14:textId="63861F80" w:rsidR="00B9442D" w:rsidRDefault="008C0A3E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255,6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€</w:t>
                                  </w: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 xml:space="preserve"> / </w:t>
                                  </w:r>
                                  <w:r w:rsidR="00A55BB4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5</w:t>
                                  </w:r>
                                  <w:r w:rsidR="00B9442D"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00 лв.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B1B3DB5" w14:textId="77777777" w:rsidR="00B9442D" w:rsidRDefault="00B9442D" w:rsidP="001C2514">
                                  <w:pPr>
                                    <w:spacing w:before="0" w:after="0"/>
                                    <w:ind w:left="0" w:right="284"/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112F51" w:themeColor="text2" w:themeShade="BF"/>
                                      <w:szCs w:val="24"/>
                                    </w:rPr>
                                    <w:t>6 месеца</w:t>
                                  </w:r>
                                </w:p>
                              </w:tc>
                            </w:tr>
                          </w:tbl>
                          <w:p w14:paraId="21D0F319" w14:textId="77777777" w:rsidR="00B9442D" w:rsidRPr="00876B83" w:rsidRDefault="00B9442D" w:rsidP="00B9442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2157" id="_x0000_s1033" type="#_x0000_t202" style="position:absolute;margin-left:196.7pt;margin-top:703.5pt;width:344.65pt;height:70.15pt;z-index:-25161523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tbl>
                      <w:tblPr>
                        <w:tblStyle w:val="aff"/>
                        <w:tblW w:w="637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2410"/>
                        <w:gridCol w:w="2126"/>
                      </w:tblGrid>
                      <w:tr w:rsidR="00B9442D" w14:paraId="4BABA9F9" w14:textId="77777777" w:rsidTr="00755BA4">
                        <w:trPr>
                          <w:trHeight w:val="281"/>
                        </w:trPr>
                        <w:tc>
                          <w:tcPr>
                            <w:tcW w:w="1843" w:type="dxa"/>
                          </w:tcPr>
                          <w:p w14:paraId="7FCAD10A" w14:textId="77777777" w:rsidR="00B9442D" w:rsidRPr="00561936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Размери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2C2669E" w14:textId="77777777" w:rsidR="00B9442D" w:rsidRPr="00561936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6E78A27" w14:textId="77777777" w:rsidR="00B9442D" w:rsidRPr="00561936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561936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>продължителност</w:t>
                            </w:r>
                          </w:p>
                        </w:tc>
                      </w:tr>
                      <w:tr w:rsidR="00B9442D" w14:paraId="34B13C53" w14:textId="77777777" w:rsidTr="00755BA4">
                        <w:tc>
                          <w:tcPr>
                            <w:tcW w:w="1843" w:type="dxa"/>
                          </w:tcPr>
                          <w:p w14:paraId="13A48AF4" w14:textId="43F83524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250 </w:t>
                            </w:r>
                            <w:proofErr w:type="spellStart"/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</w:tcPr>
                          <w:p w14:paraId="2A736FC9" w14:textId="160792B8" w:rsidR="00B9442D" w:rsidRPr="007F4708" w:rsidRDefault="008C0A3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51,13 €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="00F61653">
                              <w:rPr>
                                <w:color w:val="112F51" w:themeColor="text2" w:themeShade="BF"/>
                                <w:szCs w:val="24"/>
                              </w:rPr>
                              <w:t>10</w:t>
                            </w:r>
                            <w:r w:rsidR="00B9442D">
                              <w:rPr>
                                <w:color w:val="112F51" w:themeColor="text2" w:themeShade="BF"/>
                                <w:szCs w:val="24"/>
                              </w:rPr>
                              <w:t>0 лв.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942DE4" w14:textId="77777777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1 месец</w:t>
                            </w:r>
                          </w:p>
                        </w:tc>
                      </w:tr>
                      <w:tr w:rsidR="00B9442D" w14:paraId="0F1B351B" w14:textId="77777777" w:rsidTr="00755BA4">
                        <w:tc>
                          <w:tcPr>
                            <w:tcW w:w="1843" w:type="dxa"/>
                          </w:tcPr>
                          <w:p w14:paraId="0E641459" w14:textId="4C078310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300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250 </w:t>
                            </w:r>
                            <w:proofErr w:type="spellStart"/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px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</w:tcPr>
                          <w:p w14:paraId="306D45CB" w14:textId="63861F80" w:rsidR="00B9442D" w:rsidRDefault="008C0A3E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255,6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€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 xml:space="preserve"> / </w:t>
                            </w:r>
                            <w:r w:rsidR="00A55BB4">
                              <w:rPr>
                                <w:color w:val="112F51" w:themeColor="text2" w:themeShade="BF"/>
                                <w:szCs w:val="24"/>
                              </w:rPr>
                              <w:t>5</w:t>
                            </w:r>
                            <w:r w:rsidR="00B9442D">
                              <w:rPr>
                                <w:color w:val="112F51" w:themeColor="text2" w:themeShade="BF"/>
                                <w:szCs w:val="24"/>
                              </w:rPr>
                              <w:t>00 лв.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B1B3DB5" w14:textId="77777777" w:rsidR="00B9442D" w:rsidRDefault="00B9442D" w:rsidP="001C2514">
                            <w:pPr>
                              <w:spacing w:before="0" w:after="0"/>
                              <w:ind w:left="0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>6 месеца</w:t>
                            </w:r>
                          </w:p>
                        </w:tc>
                      </w:tr>
                    </w:tbl>
                    <w:p w14:paraId="21D0F319" w14:textId="77777777" w:rsidR="00B9442D" w:rsidRPr="00876B83" w:rsidRDefault="00B9442D" w:rsidP="00B9442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43C5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     </w:t>
      </w:r>
      <w:r w:rsidR="005A5787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п</w:t>
      </w:r>
      <w:r w:rsidR="00130F43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ри</w:t>
      </w:r>
      <w:r w:rsidR="00130F43" w:rsidRPr="007E5331"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 </w:t>
      </w:r>
      <w:r w:rsidR="001A102A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едногодишен</w:t>
      </w:r>
      <w:r w:rsidR="001A102A" w:rsidRPr="007E5331">
        <w:rPr>
          <w:i/>
          <w:iCs/>
          <w:color w:val="002060"/>
          <w:sz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 xml:space="preserve"> </w:t>
      </w:r>
      <w:r w:rsidR="001A102A" w:rsidRPr="007E5331">
        <w:rPr>
          <w:i/>
          <w:iCs/>
          <w:color w:val="002060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01C1C"/>
            </w14:solidFill>
            <w14:prstDash w14:val="solid"/>
            <w14:round/>
          </w14:textOutline>
        </w:rPr>
        <w:t>абонамент</w:t>
      </w:r>
    </w:p>
    <w:p w14:paraId="367C1E50" w14:textId="033EE676" w:rsidR="006C6394" w:rsidRPr="00130F43" w:rsidRDefault="00326D46" w:rsidP="00130F43">
      <w:pPr>
        <w:spacing w:after="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bg-BG"/>
        </w:rPr>
      </w:pPr>
      <w:r>
        <w:rPr>
          <w:noProof/>
          <w:color w:val="262626" w:themeColor="text1" w:themeTint="D9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F82909B" wp14:editId="23D1D599">
                <wp:simplePos x="0" y="0"/>
                <wp:positionH relativeFrom="column">
                  <wp:posOffset>3390900</wp:posOffset>
                </wp:positionH>
                <wp:positionV relativeFrom="paragraph">
                  <wp:posOffset>8663305</wp:posOffset>
                </wp:positionV>
                <wp:extent cx="2638425" cy="1112520"/>
                <wp:effectExtent l="0" t="0" r="28575" b="11430"/>
                <wp:wrapNone/>
                <wp:docPr id="1665482485" name="Групиране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112520"/>
                          <a:chOff x="0" y="0"/>
                          <a:chExt cx="2638425" cy="1112520"/>
                        </a:xfrm>
                      </wpg:grpSpPr>
                      <wps:wsp>
                        <wps:cNvPr id="1404267101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2953" y="-762953"/>
                            <a:ext cx="1112520" cy="263842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057A8D8C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78077136" name="Право съединение 11"/>
                        <wps:cNvCnPr/>
                        <wps:spPr>
                          <a:xfrm>
                            <a:off x="80646" y="55879"/>
                            <a:ext cx="249936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1116462" name="Право съединение 12"/>
                        <wps:cNvCnPr/>
                        <wps:spPr>
                          <a:xfrm flipV="1">
                            <a:off x="65406" y="101599"/>
                            <a:ext cx="2514600" cy="9448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6914214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06" y="779779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33C5D" w14:textId="77777777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71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27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2909B" id="Групиране 25" o:spid="_x0000_s1034" style="position:absolute;left:0;text-align:left;margin-left:267pt;margin-top:682.15pt;width:207.75pt;height:87.6pt;z-index:251691008" coordsize="26384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">
                <v:roundrect id="Автофигура 2" o:spid="_x0000_s1035" style="position:absolute;left:7629;top:-7629;width:11125;height:2638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057A8D8C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36" style="position:absolute;visibility:visible;mso-wrap-style:square" from="806,558" to="2580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37" style="position:absolute;flip:y;visibility:visible;mso-wrap-style:square" from="654,1015" to="2580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38" type="#_x0000_t202" style="position:absolute;left:6750;top:7797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" filled="f" stroked="f">
                  <v:textbox>
                    <w:txbxContent>
                      <w:p w14:paraId="6E033C5D" w14:textId="77777777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71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27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E9E2A8" wp14:editId="43FC1A56">
                <wp:simplePos x="0" y="0"/>
                <wp:positionH relativeFrom="column">
                  <wp:posOffset>3380740</wp:posOffset>
                </wp:positionH>
                <wp:positionV relativeFrom="paragraph">
                  <wp:posOffset>7536180</wp:posOffset>
                </wp:positionV>
                <wp:extent cx="2638425" cy="1112520"/>
                <wp:effectExtent l="0" t="0" r="28575" b="11430"/>
                <wp:wrapNone/>
                <wp:docPr id="1850481755" name="Групиране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112520"/>
                          <a:chOff x="0" y="0"/>
                          <a:chExt cx="2638425" cy="1112520"/>
                        </a:xfrm>
                      </wpg:grpSpPr>
                      <wps:wsp>
                        <wps:cNvPr id="76977629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2953" y="-762953"/>
                            <a:ext cx="1112520" cy="263842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60D77BAB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2701937" name="Право съединение 11"/>
                        <wps:cNvCnPr/>
                        <wps:spPr>
                          <a:xfrm>
                            <a:off x="80646" y="55879"/>
                            <a:ext cx="249936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7682430" name="Право съединение 12"/>
                        <wps:cNvCnPr/>
                        <wps:spPr>
                          <a:xfrm flipV="1">
                            <a:off x="65406" y="101599"/>
                            <a:ext cx="2514600" cy="9448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5171845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06" y="779779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786E0" w14:textId="77777777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71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27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9E2A8" id="_x0000_s1039" style="position:absolute;left:0;text-align:left;margin-left:266.2pt;margin-top:593.4pt;width:207.75pt;height:87.6pt;z-index:251688960" coordsize="26384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">
                <v:roundrect id="Автофигура 2" o:spid="_x0000_s1040" style="position:absolute;left:7629;top:-7629;width:11125;height:2638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60D77BAB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41" style="position:absolute;visibility:visible;mso-wrap-style:square" from="806,558" to="2580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42" style="position:absolute;flip:y;visibility:visible;mso-wrap-style:square" from="654,1015" to="2580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43" type="#_x0000_t202" style="position:absolute;left:6750;top:7797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" filled="f" stroked="f">
                  <v:textbox>
                    <w:txbxContent>
                      <w:p w14:paraId="138786E0" w14:textId="77777777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71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27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432E7A4" wp14:editId="398B2138">
                <wp:simplePos x="0" y="0"/>
                <wp:positionH relativeFrom="column">
                  <wp:posOffset>3355974</wp:posOffset>
                </wp:positionH>
                <wp:positionV relativeFrom="paragraph">
                  <wp:posOffset>6405881</wp:posOffset>
                </wp:positionV>
                <wp:extent cx="2638425" cy="1112520"/>
                <wp:effectExtent l="0" t="0" r="28575" b="11430"/>
                <wp:wrapNone/>
                <wp:docPr id="1744720113" name="Групиране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112520"/>
                          <a:chOff x="0" y="0"/>
                          <a:chExt cx="2638425" cy="1112520"/>
                        </a:xfrm>
                      </wpg:grpSpPr>
                      <wps:wsp>
                        <wps:cNvPr id="700696396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62953" y="-762953"/>
                            <a:ext cx="1112520" cy="2638425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2D2BAEC9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29918045" name="Право съединение 11"/>
                        <wps:cNvCnPr/>
                        <wps:spPr>
                          <a:xfrm>
                            <a:off x="80646" y="55879"/>
                            <a:ext cx="249936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5359399" name="Право съединение 12"/>
                        <wps:cNvCnPr/>
                        <wps:spPr>
                          <a:xfrm flipV="1">
                            <a:off x="65406" y="101599"/>
                            <a:ext cx="2514600" cy="9448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3107780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06" y="779779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1096C" w14:textId="12F87F3E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71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27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2E7A4" id="_x0000_s1044" style="position:absolute;left:0;text-align:left;margin-left:264.25pt;margin-top:504.4pt;width:207.75pt;height:87.6pt;z-index:251686912" coordsize="26384,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">
                <v:roundrect id="Автофигура 2" o:spid="_x0000_s1045" style="position:absolute;left:7629;top:-7629;width:11125;height:26384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2D2BAEC9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46" style="position:absolute;visibility:visible;mso-wrap-style:square" from="806,558" to="25800,10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47" style="position:absolute;flip:y;visibility:visible;mso-wrap-style:square" from="654,1015" to="2580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48" type="#_x0000_t202" style="position:absolute;left:6750;top:7797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" filled="f" stroked="f">
                  <v:textbox>
                    <w:txbxContent>
                      <w:p w14:paraId="6281096C" w14:textId="12F87F3E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71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27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97DF6C6" wp14:editId="2986423A">
                <wp:simplePos x="0" y="0"/>
                <wp:positionH relativeFrom="column">
                  <wp:posOffset>4808220</wp:posOffset>
                </wp:positionH>
                <wp:positionV relativeFrom="paragraph">
                  <wp:posOffset>5311140</wp:posOffset>
                </wp:positionV>
                <wp:extent cx="1242060" cy="1104900"/>
                <wp:effectExtent l="0" t="0" r="15240" b="19050"/>
                <wp:wrapNone/>
                <wp:docPr id="804622123" name="Групиране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1104900"/>
                          <a:chOff x="0" y="0"/>
                          <a:chExt cx="1242060" cy="1104900"/>
                        </a:xfrm>
                      </wpg:grpSpPr>
                      <wps:wsp>
                        <wps:cNvPr id="692842622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580" y="-68580"/>
                            <a:ext cx="1104900" cy="124206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8F85374" w14:textId="77777777" w:rsidR="00FF640E" w:rsidRPr="0058723E" w:rsidRDefault="00FF640E" w:rsidP="00FF640E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822194" name="Право съединение 11"/>
                        <wps:cNvCnPr/>
                        <wps:spPr>
                          <a:xfrm>
                            <a:off x="99060" y="60960"/>
                            <a:ext cx="105918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62043" name="Право съединение 12"/>
                        <wps:cNvCnPr/>
                        <wps:spPr>
                          <a:xfrm flipV="1">
                            <a:off x="68580" y="76200"/>
                            <a:ext cx="1104900" cy="99060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136139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7924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BE9C2" w14:textId="77777777" w:rsidR="00FF640E" w:rsidRPr="00657A20" w:rsidRDefault="00FF640E" w:rsidP="00FF640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300 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25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DF6C6" id="Групиране 24" o:spid="_x0000_s1049" style="position:absolute;left:0;text-align:left;margin-left:378.6pt;margin-top:418.2pt;width:97.8pt;height:87pt;z-index:251679744" coordsize="1242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">
                <v:roundrect id="Автофигура 2" o:spid="_x0000_s1050" style="position:absolute;left:685;top:-685;width:11049;height:12420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8F85374" w14:textId="77777777" w:rsidR="00FF640E" w:rsidRPr="0058723E" w:rsidRDefault="00FF640E" w:rsidP="00FF640E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51" style="position:absolute;visibility:visible;mso-wrap-style:square" from="990,609" to="11582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52" style="position:absolute;flip:y;visibility:visible;mso-wrap-style:square" from="685,762" to="11734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53" type="#_x0000_t202" style="position:absolute;left:533;top:7924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" filled="f" stroked="f">
                  <v:textbox>
                    <w:txbxContent>
                      <w:p w14:paraId="6F1BE9C2" w14:textId="77777777" w:rsidR="00FF640E" w:rsidRPr="00657A20" w:rsidRDefault="00FF640E" w:rsidP="00FF640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300 х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25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40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1EE123" wp14:editId="1EA77F97">
                <wp:simplePos x="0" y="0"/>
                <wp:positionH relativeFrom="column">
                  <wp:posOffset>4625340</wp:posOffset>
                </wp:positionH>
                <wp:positionV relativeFrom="paragraph">
                  <wp:posOffset>3771900</wp:posOffset>
                </wp:positionV>
                <wp:extent cx="1242060" cy="1104900"/>
                <wp:effectExtent l="0" t="0" r="15240" b="19050"/>
                <wp:wrapNone/>
                <wp:docPr id="25847762" name="Групиране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1104900"/>
                          <a:chOff x="0" y="0"/>
                          <a:chExt cx="1242060" cy="1104900"/>
                        </a:xfrm>
                      </wpg:grpSpPr>
                      <wps:wsp>
                        <wps:cNvPr id="1982592907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580" y="-68580"/>
                            <a:ext cx="1104900" cy="124206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F1D4B6F" w14:textId="77777777" w:rsidR="00AA3663" w:rsidRPr="0058723E" w:rsidRDefault="00AA3663" w:rsidP="00AA3663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0870173" name="Право съединение 11"/>
                        <wps:cNvCnPr/>
                        <wps:spPr>
                          <a:xfrm>
                            <a:off x="99060" y="60960"/>
                            <a:ext cx="1059180" cy="982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62254" name="Право съединение 12"/>
                        <wps:cNvCnPr/>
                        <wps:spPr>
                          <a:xfrm flipV="1">
                            <a:off x="68580" y="76200"/>
                            <a:ext cx="1104900" cy="99060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125562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7924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CC03B" w14:textId="585FC2EF" w:rsidR="00AA3663" w:rsidRPr="00657A20" w:rsidRDefault="00AA3663" w:rsidP="00AA3663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300 х </w:t>
                              </w:r>
                              <w:r w:rsidR="00FF640E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:lang w:val="en-US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25</w:t>
                              </w: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EE123" id="_x0000_s1054" style="position:absolute;left:0;text-align:left;margin-left:364.2pt;margin-top:297pt;width:97.8pt;height:87pt;z-index:251677696" coordsize="1242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">
                <v:roundrect id="Автофигура 2" o:spid="_x0000_s1055" style="position:absolute;left:685;top:-685;width:11049;height:12420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F1D4B6F" w14:textId="77777777" w:rsidR="00AA3663" w:rsidRPr="0058723E" w:rsidRDefault="00AA3663" w:rsidP="00AA3663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56" style="position:absolute;visibility:visible;mso-wrap-style:square" from="990,609" to="11582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57" style="position:absolute;flip:y;visibility:visible;mso-wrap-style:square" from="685,762" to="11734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58" type="#_x0000_t202" style="position:absolute;left:533;top:7924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" filled="f" stroked="f">
                  <v:textbox>
                    <w:txbxContent>
                      <w:p w14:paraId="76CCC03B" w14:textId="585FC2EF" w:rsidR="00AA3663" w:rsidRPr="00657A20" w:rsidRDefault="00AA3663" w:rsidP="00AA3663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300 х </w:t>
                        </w:r>
                        <w:r w:rsidR="00FF640E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:lang w:val="en-US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25</w:t>
                        </w: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663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CBF141" wp14:editId="1AD69980">
                <wp:simplePos x="0" y="0"/>
                <wp:positionH relativeFrom="page">
                  <wp:posOffset>1669415</wp:posOffset>
                </wp:positionH>
                <wp:positionV relativeFrom="paragraph">
                  <wp:posOffset>5013960</wp:posOffset>
                </wp:positionV>
                <wp:extent cx="4327621" cy="373380"/>
                <wp:effectExtent l="0" t="0" r="15875" b="0"/>
                <wp:wrapNone/>
                <wp:docPr id="1889037808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621" cy="373380"/>
                          <a:chOff x="0" y="0"/>
                          <a:chExt cx="4327621" cy="373380"/>
                        </a:xfrm>
                      </wpg:grpSpPr>
                      <wps:wsp>
                        <wps:cNvPr id="416839374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27922" y="-2026285"/>
                            <a:ext cx="271778" cy="43276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E537E7B" w14:textId="77777777" w:rsidR="00AA3663" w:rsidRPr="0058723E" w:rsidRDefault="00AA3663" w:rsidP="00AA3663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7958606" name="Право съединение 11"/>
                        <wps:cNvCnPr/>
                        <wps:spPr>
                          <a:xfrm>
                            <a:off x="38467" y="22860"/>
                            <a:ext cx="4267200" cy="220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1506287" name="Право съединение 12"/>
                        <wps:cNvCnPr/>
                        <wps:spPr>
                          <a:xfrm flipV="1">
                            <a:off x="38467" y="0"/>
                            <a:ext cx="4274820" cy="249556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280474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947" y="685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802C3" w14:textId="77777777" w:rsidR="00AA3663" w:rsidRPr="00657A20" w:rsidRDefault="00AA3663" w:rsidP="00AA3663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1300 х 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BF141" id="Групиране 23" o:spid="_x0000_s1059" style="position:absolute;left:0;text-align:left;margin-left:131.45pt;margin-top:394.8pt;width:340.75pt;height:29.4pt;z-index:251668480;mso-position-horizontal-relative:page" coordsize="43276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">
                <v:roundrect id="Автофигура 2" o:spid="_x0000_s1060" style="position:absolute;left:20279;top:-20263;width:2718;height:4327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E537E7B" w14:textId="77777777" w:rsidR="00AA3663" w:rsidRPr="0058723E" w:rsidRDefault="00AA3663" w:rsidP="00AA3663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61" style="position:absolute;visibility:visible;mso-wrap-style:square" from="384,228" to="4305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62" style="position:absolute;flip:y;visibility:visible;mso-wrap-style:square" from="384,0" to="43132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63" type="#_x0000_t202" style="position:absolute;left:15929;top:685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" filled="f" stroked="f">
                  <v:textbox>
                    <w:txbxContent>
                      <w:p w14:paraId="242802C3" w14:textId="77777777" w:rsidR="00AA3663" w:rsidRPr="00657A20" w:rsidRDefault="00AA3663" w:rsidP="00AA3663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1300 х 300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663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1F5289" wp14:editId="35CB8E94">
                <wp:simplePos x="0" y="0"/>
                <wp:positionH relativeFrom="margin">
                  <wp:align>center</wp:align>
                </wp:positionH>
                <wp:positionV relativeFrom="paragraph">
                  <wp:posOffset>3375660</wp:posOffset>
                </wp:positionV>
                <wp:extent cx="4327621" cy="373380"/>
                <wp:effectExtent l="0" t="0" r="15875" b="0"/>
                <wp:wrapNone/>
                <wp:docPr id="1242025206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621" cy="373380"/>
                          <a:chOff x="0" y="0"/>
                          <a:chExt cx="4327621" cy="373380"/>
                        </a:xfrm>
                      </wpg:grpSpPr>
                      <wps:wsp>
                        <wps:cNvPr id="545117224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27922" y="-2026285"/>
                            <a:ext cx="271778" cy="43276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69240A42" w14:textId="77777777" w:rsidR="00AA3663" w:rsidRPr="0058723E" w:rsidRDefault="00AA3663" w:rsidP="00AA3663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4642527" name="Право съединение 11"/>
                        <wps:cNvCnPr/>
                        <wps:spPr>
                          <a:xfrm>
                            <a:off x="38467" y="22860"/>
                            <a:ext cx="4267200" cy="220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55564" name="Право съединение 12"/>
                        <wps:cNvCnPr/>
                        <wps:spPr>
                          <a:xfrm flipV="1">
                            <a:off x="38467" y="0"/>
                            <a:ext cx="4274820" cy="249556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246462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947" y="685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A8103" w14:textId="77777777" w:rsidR="00AA3663" w:rsidRPr="00657A20" w:rsidRDefault="00AA3663" w:rsidP="00AA3663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1300 х 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F5289" id="_x0000_s1064" style="position:absolute;left:0;text-align:left;margin-left:0;margin-top:265.8pt;width:340.75pt;height:29.4pt;z-index:251670528;mso-position-horizontal:center;mso-position-horizontal-relative:margin" coordsize="43276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">
                <v:roundrect id="Автофигура 2" o:spid="_x0000_s1065" style="position:absolute;left:20279;top:-20263;width:2718;height:4327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69240A42" w14:textId="77777777" w:rsidR="00AA3663" w:rsidRPr="0058723E" w:rsidRDefault="00AA3663" w:rsidP="00AA3663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66" style="position:absolute;visibility:visible;mso-wrap-style:square" from="384,228" to="4305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67" style="position:absolute;flip:y;visibility:visible;mso-wrap-style:square" from="384,0" to="43132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68" type="#_x0000_t202" style="position:absolute;left:15929;top:685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" filled="f" stroked="f">
                  <v:textbox>
                    <w:txbxContent>
                      <w:p w14:paraId="26AA8103" w14:textId="77777777" w:rsidR="00AA3663" w:rsidRPr="00657A20" w:rsidRDefault="00AA3663" w:rsidP="00AA3663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1300 х 300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A3663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FA45C0" wp14:editId="5D299DC1">
                <wp:simplePos x="0" y="0"/>
                <wp:positionH relativeFrom="column">
                  <wp:posOffset>1157873</wp:posOffset>
                </wp:positionH>
                <wp:positionV relativeFrom="paragraph">
                  <wp:posOffset>800100</wp:posOffset>
                </wp:positionV>
                <wp:extent cx="4327621" cy="373380"/>
                <wp:effectExtent l="0" t="0" r="15875" b="0"/>
                <wp:wrapNone/>
                <wp:docPr id="1555861481" name="Групиране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621" cy="373380"/>
                          <a:chOff x="0" y="0"/>
                          <a:chExt cx="4327621" cy="373380"/>
                        </a:xfrm>
                      </wpg:grpSpPr>
                      <wps:wsp>
                        <wps:cNvPr id="559100162" name="Автофигура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27922" y="-2026285"/>
                            <a:ext cx="271778" cy="4327621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3B46DD6F" w14:textId="48584C96" w:rsidR="006A6517" w:rsidRPr="0058723E" w:rsidRDefault="006A6517" w:rsidP="00886EFD">
                              <w:pPr>
                                <w:spacing w:before="0" w:after="0"/>
                                <w:ind w:left="0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2060"/>
                                  <w:sz w:val="22"/>
                                  <w:szCs w:val="22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7840849" name="Право съединение 11"/>
                        <wps:cNvCnPr/>
                        <wps:spPr>
                          <a:xfrm>
                            <a:off x="38467" y="22860"/>
                            <a:ext cx="4267200" cy="22098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082018" name="Право съединение 12"/>
                        <wps:cNvCnPr/>
                        <wps:spPr>
                          <a:xfrm flipV="1">
                            <a:off x="38467" y="0"/>
                            <a:ext cx="4274820" cy="249556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2671755" name="Текстово поле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947" y="68580"/>
                            <a:ext cx="1165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83706" w14:textId="4C1D0231" w:rsidR="002C10C2" w:rsidRPr="00657A20" w:rsidRDefault="002C10C2" w:rsidP="002C10C2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7A20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C00000"/>
                                  <w:sz w:val="20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1300 х 300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A45C0" id="_x0000_s1069" style="position:absolute;left:0;text-align:left;margin-left:91.15pt;margin-top:63pt;width:340.75pt;height:29.4pt;z-index:251666432" coordsize="43276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">
                <v:roundrect id="Автофигура 2" o:spid="_x0000_s1070" style="position:absolute;left:20279;top:-20263;width:2718;height:43276;rotation:90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" fillcolor="#f0f5fc [180]" strokecolor="#c00000">
                  <v:fill color2="#a1c4eb [980]" colors="0 #eff5fc;48497f #73a7e1;54395f #73a7e1;1 #a1c5eb" focus="100%" type="gradient"/>
                  <v:textbox>
                    <w:txbxContent>
                      <w:p w14:paraId="3B46DD6F" w14:textId="48584C96" w:rsidR="006A6517" w:rsidRPr="0058723E" w:rsidRDefault="006A6517" w:rsidP="00886EFD">
                        <w:pPr>
                          <w:spacing w:before="0" w:after="0"/>
                          <w:ind w:left="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002060"/>
                            <w:sz w:val="22"/>
                            <w:szCs w:val="22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line id="Право съединение 11" o:spid="_x0000_s1071" style="position:absolute;visibility:visible;mso-wrap-style:square" from="384,228" to="43056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line id="Право съединение 12" o:spid="_x0000_s1072" style="position:absolute;flip:y;visibility:visible;mso-wrap-style:square" from="384,0" to="43132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" filled="t" fillcolor="#f0f5fc [180]" strokecolor="#c00000" strokeweight=".5pt">
                  <v:fill color2="#a1c4eb [980]" colors="0 #eff5fc;48497f #73a7e1;54395f #73a7e1;1 #a1c5eb" focus="100%" type="gradient"/>
                  <v:stroke joinstyle="miter"/>
                </v:line>
                <v:shape id="Текстово поле 2" o:spid="_x0000_s1073" type="#_x0000_t202" style="position:absolute;left:15929;top:685;width:1165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" filled="f" stroked="f">
                  <v:textbox>
                    <w:txbxContent>
                      <w:p w14:paraId="4D783706" w14:textId="4C1D0231" w:rsidR="002C10C2" w:rsidRPr="00657A20" w:rsidRDefault="002C10C2" w:rsidP="002C10C2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7A20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C00000"/>
                            <w:sz w:val="20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>1300 х 300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5482">
        <w:rPr>
          <w:noProof/>
          <w:color w:val="262626" w:themeColor="text1" w:themeTint="D9"/>
        </w:rPr>
        <w:drawing>
          <wp:inline distT="0" distB="0" distL="0" distR="0" wp14:anchorId="0A7EC64F" wp14:editId="2095D4B9">
            <wp:extent cx="5643467" cy="12042421"/>
            <wp:effectExtent l="0" t="0" r="0" b="0"/>
            <wp:docPr id="1638428901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8901" name="Картина 16384289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25" cy="121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2D7B" w14:textId="77777777" w:rsidR="0015632C" w:rsidRDefault="0015632C" w:rsidP="005C60CD">
      <w:pPr>
        <w:pStyle w:val="a7"/>
        <w:jc w:val="center"/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</w:p>
    <w:p w14:paraId="6D62094C" w14:textId="2EF8A231" w:rsidR="006C6394" w:rsidRPr="0015632C" w:rsidRDefault="00856FF1" w:rsidP="008A6CBF">
      <w:pPr>
        <w:pStyle w:val="a7"/>
        <w:ind w:firstLine="720"/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  <w:r w:rsidRPr="0015632C"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  <w:t>Нашите</w:t>
      </w:r>
      <w:r w:rsidR="004D0432" w:rsidRPr="0015632C">
        <w:rPr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  <w:t xml:space="preserve"> пакети</w:t>
      </w:r>
    </w:p>
    <w:p w14:paraId="72D68DC2" w14:textId="6EB87626" w:rsidR="00840596" w:rsidRDefault="00840596" w:rsidP="00856FF1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</w:p>
    <w:p w14:paraId="50E184CF" w14:textId="1BE720B9" w:rsidR="00263D82" w:rsidRDefault="00263D82" w:rsidP="00856FF1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</w:p>
    <w:p w14:paraId="19C65ACA" w14:textId="1AB54EAE" w:rsidR="00263D82" w:rsidRPr="00840596" w:rsidRDefault="0015632C" w:rsidP="00856FF1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597CFD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3296" behindDoc="1" locked="0" layoutInCell="1" allowOverlap="1" wp14:anchorId="78F8D03B" wp14:editId="1E422713">
                <wp:simplePos x="0" y="0"/>
                <wp:positionH relativeFrom="margin">
                  <wp:posOffset>463099</wp:posOffset>
                </wp:positionH>
                <wp:positionV relativeFrom="margin">
                  <wp:posOffset>923249</wp:posOffset>
                </wp:positionV>
                <wp:extent cx="3103061" cy="1094740"/>
                <wp:effectExtent l="0" t="0" r="2540" b="0"/>
                <wp:wrapNone/>
                <wp:docPr id="796793593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061" cy="1094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563A2" w14:textId="33B43C89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Пакет </w:t>
                            </w: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Basic</w:t>
                            </w: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18656C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587,9</w:t>
                            </w:r>
                            <w:r w:rsidR="0018656C">
                              <w:rPr>
                                <w:b/>
                                <w:color w:val="CC0000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18656C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€</w:t>
                            </w:r>
                            <w:r w:rsidR="0018656C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="00EF7AB8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="004526E2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B968BE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C60CD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лв.</w:t>
                            </w:r>
                            <w:r w:rsidR="007E5331">
                              <w:rPr>
                                <w:b/>
                                <w:color w:val="CC0000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DE64A67" w14:textId="77777777" w:rsid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2771EEC5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90 сек. репортаж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  <w:lang w:val="en-US"/>
                              </w:rPr>
                              <w:t xml:space="preserve"> – 3 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бр. </w:t>
                            </w:r>
                          </w:p>
                          <w:p w14:paraId="58E1CFB6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банер – 1 мес. </w:t>
                            </w:r>
                          </w:p>
                          <w:p w14:paraId="26154B29" w14:textId="37648C95" w:rsidR="005C60CD" w:rsidRPr="00426AE4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19F131E6" w14:textId="77777777" w:rsidR="005C60CD" w:rsidRPr="00876B83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D03B" id="_x0000_s1074" type="#_x0000_t202" style="position:absolute;margin-left:36.45pt;margin-top:72.7pt;width:244.35pt;height:86.2pt;z-index:-25161318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7CD563A2" w14:textId="33B43C89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0CD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Пакет </w:t>
                      </w:r>
                      <w:r w:rsidRPr="005C60CD">
                        <w:rPr>
                          <w:b/>
                          <w:color w:val="CC0000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Basic</w:t>
                      </w:r>
                      <w:r w:rsidRPr="005C60CD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18656C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587,9</w:t>
                      </w:r>
                      <w:r w:rsidR="0018656C">
                        <w:rPr>
                          <w:b/>
                          <w:color w:val="CC0000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18656C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€</w:t>
                      </w:r>
                      <w:r w:rsidR="0018656C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="00EF7AB8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="004526E2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B968BE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C60CD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лв.</w:t>
                      </w:r>
                      <w:r w:rsidR="007E5331">
                        <w:rPr>
                          <w:b/>
                          <w:color w:val="CC0000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DE64A67" w14:textId="77777777" w:rsid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2771EEC5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90 сек. репортаж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  <w:lang w:val="en-US"/>
                        </w:rPr>
                        <w:t xml:space="preserve"> – 3 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бр. </w:t>
                      </w:r>
                    </w:p>
                    <w:p w14:paraId="58E1CFB6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банер – 1 мес. </w:t>
                      </w:r>
                    </w:p>
                    <w:p w14:paraId="26154B29" w14:textId="37648C95" w:rsidR="005C60CD" w:rsidRPr="00426AE4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19F131E6" w14:textId="77777777" w:rsidR="005C60CD" w:rsidRPr="00876B83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E141573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2A0AEAD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4BC16947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9D5C6F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D5B78B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219031C4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830C8D9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6BFBBAA9" w14:textId="3A9C38AE" w:rsidR="0015632C" w:rsidRDefault="007E5331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5344" behindDoc="1" locked="0" layoutInCell="1" allowOverlap="1" wp14:anchorId="42C4ACB1" wp14:editId="645FAA3D">
                <wp:simplePos x="0" y="0"/>
                <wp:positionH relativeFrom="margin">
                  <wp:posOffset>463099</wp:posOffset>
                </wp:positionH>
                <wp:positionV relativeFrom="margin">
                  <wp:posOffset>2327295</wp:posOffset>
                </wp:positionV>
                <wp:extent cx="3162055" cy="1203325"/>
                <wp:effectExtent l="0" t="0" r="635" b="0"/>
                <wp:wrapNone/>
                <wp:docPr id="2055102703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055" cy="12033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6ECBF" w14:textId="73DA8E2D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Пакет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Silver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2 479,7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€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/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526E2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33426F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92489F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5C60CD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 лв.</w:t>
                            </w:r>
                            <w:r w:rsidR="007E5331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5AEDB6D9" w14:textId="77777777" w:rsid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65CF59FD" w14:textId="1D5A046F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90 сек</w:t>
                            </w:r>
                            <w:r w:rsidR="00095802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.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репортаж – 3 бр.</w:t>
                            </w:r>
                          </w:p>
                          <w:p w14:paraId="5EBC27E2" w14:textId="3ECB2EAE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банер – </w:t>
                            </w:r>
                            <w:r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6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мес.</w:t>
                            </w:r>
                          </w:p>
                          <w:p w14:paraId="2FFDDF25" w14:textId="3AA9C0E6" w:rsidR="005C60CD" w:rsidRPr="00426AE4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гостуване в предаване до 10 ми</w:t>
                            </w:r>
                            <w:r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н.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39666536" w14:textId="77777777" w:rsidR="005C60CD" w:rsidRPr="00876B83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ACB1" id="_x0000_s1075" type="#_x0000_t202" style="position:absolute;margin-left:36.45pt;margin-top:183.25pt;width:249pt;height:94.75pt;z-index:-25161113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3EA6ECBF" w14:textId="73DA8E2D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Пакет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Silver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2 479,7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€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/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526E2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33426F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92489F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5C60CD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 лв.</w:t>
                      </w:r>
                      <w:r w:rsidR="007E5331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5AEDB6D9" w14:textId="77777777" w:rsid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65CF59FD" w14:textId="1D5A046F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90 сек</w:t>
                      </w:r>
                      <w:r w:rsidR="00095802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.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репортаж – 3 бр.</w:t>
                      </w:r>
                    </w:p>
                    <w:p w14:paraId="5EBC27E2" w14:textId="3ECB2EAE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банер – </w:t>
                      </w:r>
                      <w:r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6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мес.</w:t>
                      </w:r>
                    </w:p>
                    <w:p w14:paraId="2FFDDF25" w14:textId="3AA9C0E6" w:rsidR="005C60CD" w:rsidRPr="00426AE4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гостуване в предаване до 10 ми</w:t>
                      </w:r>
                      <w:r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н.</w:t>
                      </w: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39666536" w14:textId="77777777" w:rsidR="005C60CD" w:rsidRPr="00876B83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D0E8AB7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6026C01D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A127D1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6A92A3C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0B0837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FBE88E8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CFD977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376274C" w14:textId="2A562BD4" w:rsidR="0015632C" w:rsidRDefault="007E5331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 w:rsidRPr="00365489">
        <w:rPr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accent6"/>
            </w14:solidFill>
            <w14:prstDash w14:val="solid"/>
            <w14:round/>
          </w14:textOutline>
        </w:rPr>
        <mc:AlternateContent>
          <mc:Choice Requires="wps">
            <w:drawing>
              <wp:anchor distT="228600" distB="228600" distL="228600" distR="228600" simplePos="0" relativeHeight="251707392" behindDoc="1" locked="0" layoutInCell="1" allowOverlap="1" wp14:anchorId="2322033E" wp14:editId="526CB0F6">
                <wp:simplePos x="0" y="0"/>
                <wp:positionH relativeFrom="margin">
                  <wp:posOffset>504395</wp:posOffset>
                </wp:positionH>
                <wp:positionV relativeFrom="margin">
                  <wp:posOffset>3819832</wp:posOffset>
                </wp:positionV>
                <wp:extent cx="3498317" cy="1781810"/>
                <wp:effectExtent l="0" t="0" r="6985" b="8890"/>
                <wp:wrapNone/>
                <wp:docPr id="21991964" name="Текстово 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317" cy="17818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lt2">
                                <a:tint val="90000"/>
                                <a:satMod val="92000"/>
                                <a:lumMod val="120000"/>
                              </a:schemeClr>
                            </a:gs>
                            <a:gs pos="100000">
                              <a:schemeClr val="lt2">
                                <a:shade val="98000"/>
                                <a:satMod val="120000"/>
                                <a:lumMod val="98000"/>
                              </a:schemeClr>
                            </a:gs>
                          </a:gsLst>
                          <a:path path="circle">
                            <a:fillToRect l="50000" t="50000"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C6D99" w14:textId="1159F82A" w:rsidR="005C60CD" w:rsidRPr="00F36ED7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Пакет 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:lang w:val="en-US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Premium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36ED7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3 195,57 €</w:t>
                            </w:r>
                            <w:r w:rsidR="0018656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/ </w:t>
                            </w:r>
                            <w:r w:rsidR="0068671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="00920C7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2</w:t>
                            </w:r>
                            <w:r w:rsidR="00B968BE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  <w:r w:rsidRPr="00840596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="00920C7C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лв.</w:t>
                            </w:r>
                            <w:r w:rsidR="007E5331">
                              <w:rPr>
                                <w:b/>
                                <w:bCs/>
                                <w:color w:val="C11E03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6E8828F9" w14:textId="4BD51E69" w:rsid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</w:pPr>
                            <w:r w:rsidRPr="00426AE4">
                              <w:rPr>
                                <w:b/>
                                <w:bCs/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097351AA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репортаж – 3 бр. – 90 сек. </w:t>
                            </w:r>
                          </w:p>
                          <w:p w14:paraId="28109271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репортаж – 3 бр. – 3 мин.</w:t>
                            </w:r>
                          </w:p>
                          <w:p w14:paraId="1ECECEEC" w14:textId="572BFF86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банер</w:t>
                            </w:r>
                            <w:r w:rsidR="001D0E53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</w:t>
                            </w: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– 12 мес.</w:t>
                            </w:r>
                          </w:p>
                          <w:p w14:paraId="7EE4ED5A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гостуване в предаване до 20 мин.</w:t>
                            </w:r>
                          </w:p>
                          <w:p w14:paraId="2F7289B0" w14:textId="77777777" w:rsidR="005C60CD" w:rsidRPr="005C60CD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Продуктово позициониране </w:t>
                            </w:r>
                          </w:p>
                          <w:p w14:paraId="7A899B58" w14:textId="5818DF4E" w:rsidR="005C60CD" w:rsidRPr="00426AE4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TV банер </w:t>
                            </w:r>
                            <w:proofErr w:type="spellStart"/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>Ad</w:t>
                            </w:r>
                            <w:proofErr w:type="spellEnd"/>
                            <w:r w:rsidRPr="005C60CD">
                              <w:rPr>
                                <w:b/>
                                <w:bCs/>
                                <w:color w:val="112F51" w:themeColor="text2" w:themeShade="BF"/>
                                <w:sz w:val="20"/>
                              </w:rPr>
                              <w:t xml:space="preserve"> – /в предаване по избор/</w:t>
                            </w: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  <w:p w14:paraId="0C198971" w14:textId="77777777" w:rsidR="005C60CD" w:rsidRPr="00876B83" w:rsidRDefault="005C60CD" w:rsidP="005C60CD">
                            <w:pPr>
                              <w:spacing w:before="0" w:after="0"/>
                              <w:ind w:left="284" w:right="284"/>
                              <w:rPr>
                                <w:color w:val="112F51" w:themeColor="text2" w:themeShade="BF"/>
                                <w:szCs w:val="24"/>
                              </w:rPr>
                            </w:pPr>
                            <w:r>
                              <w:rPr>
                                <w:color w:val="112F51" w:themeColor="text2" w:themeShade="BF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033E" id="_x0000_s1076" type="#_x0000_t202" style="position:absolute;margin-left:39.7pt;margin-top:300.75pt;width:275.45pt;height:140.3pt;z-index:-25160908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" fillcolor="#def0f9 [2899]" stroked="f" strokeweight=".5pt">
                <v:fill color2="#d1eaf7 [3139]" rotate="t" focusposition=".5,.5" focussize="-.5,-.5" focus="100%" type="gradientRadial"/>
                <v:textbox inset="14.4pt,14.4pt,14.4pt,14.4pt">
                  <w:txbxContent>
                    <w:p w14:paraId="49FC6D99" w14:textId="1159F82A" w:rsidR="005C60CD" w:rsidRPr="00F36ED7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Пакет 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:lang w:val="en-US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Premium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36ED7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3 195,57 €</w:t>
                      </w:r>
                      <w:r w:rsidR="0018656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/ </w:t>
                      </w:r>
                      <w:r w:rsidR="0068671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="00920C7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 2</w:t>
                      </w:r>
                      <w:r w:rsidR="00B968BE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  <w:r w:rsidRPr="00840596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="00920C7C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лв.</w:t>
                      </w:r>
                      <w:r w:rsidR="007E5331">
                        <w:rPr>
                          <w:b/>
                          <w:bCs/>
                          <w:color w:val="C11E03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6E8828F9" w14:textId="4BD51E69" w:rsid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</w:pPr>
                      <w:r w:rsidRPr="00426AE4">
                        <w:rPr>
                          <w:b/>
                          <w:bCs/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097351AA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репортаж – 3 бр. – 90 сек. </w:t>
                      </w:r>
                    </w:p>
                    <w:p w14:paraId="28109271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репортаж – 3 бр. – 3 мин.</w:t>
                      </w:r>
                    </w:p>
                    <w:p w14:paraId="1ECECEEC" w14:textId="572BFF86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банер</w:t>
                      </w:r>
                      <w:r w:rsidR="001D0E53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</w:t>
                      </w: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– 12 мес.</w:t>
                      </w:r>
                    </w:p>
                    <w:p w14:paraId="7EE4ED5A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гостуване в предаване до 20 мин.</w:t>
                      </w:r>
                    </w:p>
                    <w:p w14:paraId="2F7289B0" w14:textId="77777777" w:rsidR="005C60CD" w:rsidRPr="005C60CD" w:rsidRDefault="005C60CD" w:rsidP="005C60CD">
                      <w:pPr>
                        <w:spacing w:before="0" w:after="0"/>
                        <w:ind w:left="284" w:right="284"/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Продуктово позициониране </w:t>
                      </w:r>
                    </w:p>
                    <w:p w14:paraId="7A899B58" w14:textId="5818DF4E" w:rsidR="005C60CD" w:rsidRPr="00426AE4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TV банер </w:t>
                      </w:r>
                      <w:proofErr w:type="spellStart"/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>Ad</w:t>
                      </w:r>
                      <w:proofErr w:type="spellEnd"/>
                      <w:r w:rsidRPr="005C60CD">
                        <w:rPr>
                          <w:b/>
                          <w:bCs/>
                          <w:color w:val="112F51" w:themeColor="text2" w:themeShade="BF"/>
                          <w:sz w:val="20"/>
                        </w:rPr>
                        <w:t xml:space="preserve"> – /в предаване по избор/</w:t>
                      </w: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  <w:p w14:paraId="0C198971" w14:textId="77777777" w:rsidR="005C60CD" w:rsidRPr="00876B83" w:rsidRDefault="005C60CD" w:rsidP="005C60CD">
                      <w:pPr>
                        <w:spacing w:before="0" w:after="0"/>
                        <w:ind w:left="284" w:right="284"/>
                        <w:rPr>
                          <w:color w:val="112F51" w:themeColor="text2" w:themeShade="BF"/>
                          <w:szCs w:val="24"/>
                        </w:rPr>
                      </w:pPr>
                      <w:r>
                        <w:rPr>
                          <w:color w:val="112F51" w:themeColor="text2" w:themeShade="BF"/>
                          <w:szCs w:val="24"/>
                        </w:rP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24891F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D157EF4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55ECB41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66F21BE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D91383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A1553B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F36F649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4A0C6BC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9810B5A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AD9321B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2D8ECF6" w14:textId="77777777" w:rsidR="0015632C" w:rsidRDefault="0015632C" w:rsidP="00A5082B">
      <w:pPr>
        <w:pStyle w:val="a7"/>
        <w:ind w:left="0"/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5F7DD36F" w14:textId="5D6FEFFA" w:rsidR="00B60DF4" w:rsidRDefault="0015632C" w:rsidP="00A5082B">
      <w:pPr>
        <w:pStyle w:val="a7"/>
        <w:ind w:left="0"/>
        <w:rPr>
          <w:color w:val="112F51" w:themeColor="text2" w:themeShade="BF"/>
          <w:sz w:val="20"/>
        </w:rPr>
      </w:pPr>
      <w:r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>
        <w:rPr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>
        <w:rPr>
          <w:color w:val="112F51" w:themeColor="text2" w:themeShade="BF"/>
          <w:sz w:val="20"/>
        </w:rPr>
        <w:t xml:space="preserve">Всички цени са без </w:t>
      </w:r>
      <w:r w:rsidR="002255DF">
        <w:rPr>
          <w:color w:val="112F51" w:themeColor="text2" w:themeShade="BF"/>
          <w:sz w:val="20"/>
        </w:rPr>
        <w:t xml:space="preserve">включен </w:t>
      </w:r>
      <w:r>
        <w:rPr>
          <w:color w:val="112F51" w:themeColor="text2" w:themeShade="BF"/>
          <w:sz w:val="20"/>
        </w:rPr>
        <w:t>ДДС</w:t>
      </w:r>
    </w:p>
    <w:p w14:paraId="6F5C8000" w14:textId="77777777" w:rsidR="002255DF" w:rsidRDefault="002255DF" w:rsidP="00A5082B">
      <w:pPr>
        <w:pStyle w:val="a7"/>
        <w:ind w:left="0"/>
        <w:rPr>
          <w:color w:val="112F51" w:themeColor="text2" w:themeShade="BF"/>
          <w:sz w:val="20"/>
        </w:rPr>
      </w:pPr>
    </w:p>
    <w:p w14:paraId="12595168" w14:textId="77777777" w:rsidR="002255DF" w:rsidRDefault="002255DF" w:rsidP="00A5082B">
      <w:pPr>
        <w:pStyle w:val="a7"/>
        <w:ind w:left="0"/>
        <w:rPr>
          <w:color w:val="112F51" w:themeColor="text2" w:themeShade="BF"/>
          <w:sz w:val="20"/>
        </w:rPr>
      </w:pPr>
    </w:p>
    <w:p w14:paraId="6F1DF3C6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8E11585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17F96669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407C7FA6" w14:textId="77777777" w:rsidR="00847CAE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75015631" w14:textId="77777777" w:rsidR="00847CAE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3C22F6A3" w14:textId="2728957F" w:rsidR="002255DF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</w:p>
    <w:p w14:paraId="7B9E81C3" w14:textId="77777777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</w:p>
    <w:p w14:paraId="0EB15698" w14:textId="4F4C4796" w:rsidR="002255DF" w:rsidRDefault="00847CAE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noProof/>
          <w:color w:val="000000" w:themeColor="text1"/>
          <w:lang w:bidi="bg-BG"/>
        </w:rPr>
        <w:drawing>
          <wp:anchor distT="0" distB="0" distL="114300" distR="114300" simplePos="0" relativeHeight="251709440" behindDoc="0" locked="0" layoutInCell="1" allowOverlap="1" wp14:anchorId="3428242D" wp14:editId="24E25728">
            <wp:simplePos x="0" y="0"/>
            <wp:positionH relativeFrom="margin">
              <wp:posOffset>439119</wp:posOffset>
            </wp:positionH>
            <wp:positionV relativeFrom="paragraph">
              <wp:posOffset>6770</wp:posOffset>
            </wp:positionV>
            <wp:extent cx="645763" cy="387458"/>
            <wp:effectExtent l="0" t="0" r="2540" b="0"/>
            <wp:wrapNone/>
            <wp:docPr id="1308329036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32581" name="Картина 5927325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63" cy="38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DF"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</w:p>
    <w:p w14:paraId="5D7F1834" w14:textId="037B1C65" w:rsidR="002255DF" w:rsidRDefault="002255DF" w:rsidP="00A5082B">
      <w:pPr>
        <w:pStyle w:val="a7"/>
        <w:ind w:left="0"/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</w:p>
    <w:p w14:paraId="3A926EDE" w14:textId="7C8E36BE" w:rsidR="002255DF" w:rsidRPr="00847CAE" w:rsidRDefault="00847CAE" w:rsidP="00A5082B">
      <w:pPr>
        <w:pStyle w:val="a7"/>
        <w:ind w:left="0"/>
        <w:rPr>
          <w:b w:val="0"/>
          <w:color w:val="262626" w:themeColor="text1" w:themeTint="D9"/>
          <w:sz w:val="18"/>
          <w:szCs w:val="1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</w:pPr>
      <w:r>
        <w:rPr>
          <w:b w:val="0"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0224A0"/>
            </w14:solidFill>
            <w14:prstDash w14:val="solid"/>
            <w14:round/>
          </w14:textOutline>
        </w:rPr>
        <w:tab/>
      </w: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Адрес:</w:t>
      </w:r>
    </w:p>
    <w:p w14:paraId="2A63CDD7" w14:textId="4B34F6C4" w:rsidR="002255DF" w:rsidRPr="00847CAE" w:rsidRDefault="002255DF" w:rsidP="00847CAE">
      <w:pPr>
        <w:pStyle w:val="a7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Пл. Хр. Ботев 1, Дворец на културата ет.1, Враца, 3000</w:t>
      </w:r>
    </w:p>
    <w:p w14:paraId="51DC6AF3" w14:textId="0CB13BBA" w:rsidR="002255DF" w:rsidRPr="00847CAE" w:rsidRDefault="002255DF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0876 240 340; 0884 141 133</w:t>
      </w:r>
    </w:p>
    <w:p w14:paraId="0FFFCED0" w14:textId="33168B50" w:rsidR="002255DF" w:rsidRPr="002A5F19" w:rsidRDefault="002255DF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rimextv@gmail.com; </w:t>
      </w:r>
      <w:hyperlink r:id="rId19" w:history="1">
        <w:r w:rsidR="002A5F19" w:rsidRPr="00CC00BD">
          <w:rPr>
            <w:rStyle w:val="af9"/>
            <w:b w:val="0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newstv.rm@gmail.com</w:t>
        </w:r>
      </w:hyperlink>
      <w:r w:rsidRPr="00847CAE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A5F19"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С уважение от екипа на </w:t>
      </w:r>
      <w:r w:rsidR="002A5F19">
        <w:rPr>
          <w:b w:val="0"/>
          <w:sz w:val="18"/>
          <w:szCs w:val="1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RM TV</w:t>
      </w:r>
    </w:p>
    <w:p w14:paraId="127C8D05" w14:textId="3243072A" w:rsidR="002255DF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0" w:history="1">
        <w:r w:rsidRPr="00CC00BD">
          <w:rPr>
            <w:rStyle w:val="af9"/>
            <w:b w:val="0"/>
            <w:sz w:val="18"/>
            <w:szCs w:val="18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https://rmtv.bg</w:t>
        </w:r>
      </w:hyperlink>
    </w:p>
    <w:p w14:paraId="168D9690" w14:textId="1E9BE803" w:rsidR="00847CAE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0CB413" w14:textId="2450EACC" w:rsidR="00847CAE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79227C" w14:textId="020C56C4" w:rsidR="00847CAE" w:rsidRPr="00847CAE" w:rsidRDefault="00847CAE" w:rsidP="002255DF">
      <w:pPr>
        <w:pStyle w:val="a7"/>
        <w:ind w:left="0" w:firstLine="720"/>
        <w:rPr>
          <w:b w:val="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47CAE" w:rsidRPr="00847CAE" w:rsidSect="007E5993">
      <w:pgSz w:w="11906" w:h="16838" w:code="9"/>
      <w:pgMar w:top="720" w:right="424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53395" w14:textId="77777777" w:rsidR="00F00C79" w:rsidRDefault="00F00C79" w:rsidP="00A66B18">
      <w:pPr>
        <w:spacing w:before="0" w:after="0"/>
      </w:pPr>
      <w:r>
        <w:separator/>
      </w:r>
    </w:p>
  </w:endnote>
  <w:endnote w:type="continuationSeparator" w:id="0">
    <w:p w14:paraId="0946A110" w14:textId="77777777" w:rsidR="00F00C79" w:rsidRDefault="00F00C79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2660C" w14:textId="77777777" w:rsidR="00F00C79" w:rsidRDefault="00F00C79" w:rsidP="00A66B18">
      <w:pPr>
        <w:spacing w:before="0" w:after="0"/>
      </w:pPr>
      <w:r>
        <w:separator/>
      </w:r>
    </w:p>
  </w:footnote>
  <w:footnote w:type="continuationSeparator" w:id="0">
    <w:p w14:paraId="0E72C786" w14:textId="77777777" w:rsidR="00F00C79" w:rsidRDefault="00F00C79" w:rsidP="00A66B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D161E"/>
    <w:multiLevelType w:val="hybridMultilevel"/>
    <w:tmpl w:val="A1F49A30"/>
    <w:lvl w:ilvl="0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2B0AA8"/>
    <w:multiLevelType w:val="hybridMultilevel"/>
    <w:tmpl w:val="5A68AFE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75CC6"/>
    <w:multiLevelType w:val="multilevel"/>
    <w:tmpl w:val="78667AC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57E4636"/>
    <w:multiLevelType w:val="hybridMultilevel"/>
    <w:tmpl w:val="7D9E9A5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691848">
    <w:abstractNumId w:val="1"/>
  </w:num>
  <w:num w:numId="2" w16cid:durableId="1514682446">
    <w:abstractNumId w:val="3"/>
  </w:num>
  <w:num w:numId="3" w16cid:durableId="736126947">
    <w:abstractNumId w:val="2"/>
  </w:num>
  <w:num w:numId="4" w16cid:durableId="362563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6A"/>
    <w:rsid w:val="000037AF"/>
    <w:rsid w:val="00030C2F"/>
    <w:rsid w:val="0003553F"/>
    <w:rsid w:val="000407FE"/>
    <w:rsid w:val="00063769"/>
    <w:rsid w:val="000661DF"/>
    <w:rsid w:val="00083BAA"/>
    <w:rsid w:val="00095802"/>
    <w:rsid w:val="000B20C1"/>
    <w:rsid w:val="000B3826"/>
    <w:rsid w:val="000E2124"/>
    <w:rsid w:val="0010680C"/>
    <w:rsid w:val="001101FC"/>
    <w:rsid w:val="00114FAC"/>
    <w:rsid w:val="001169BA"/>
    <w:rsid w:val="00127477"/>
    <w:rsid w:val="001301B0"/>
    <w:rsid w:val="00130F43"/>
    <w:rsid w:val="00137348"/>
    <w:rsid w:val="001456DB"/>
    <w:rsid w:val="00152B0B"/>
    <w:rsid w:val="0015632C"/>
    <w:rsid w:val="00172912"/>
    <w:rsid w:val="001766D6"/>
    <w:rsid w:val="0018656C"/>
    <w:rsid w:val="00192419"/>
    <w:rsid w:val="001A102A"/>
    <w:rsid w:val="001A2CB3"/>
    <w:rsid w:val="001A6E4B"/>
    <w:rsid w:val="001B30B3"/>
    <w:rsid w:val="001C2514"/>
    <w:rsid w:val="001C270D"/>
    <w:rsid w:val="001C3B01"/>
    <w:rsid w:val="001D0E53"/>
    <w:rsid w:val="001E2320"/>
    <w:rsid w:val="00214E28"/>
    <w:rsid w:val="00220C3E"/>
    <w:rsid w:val="002255DF"/>
    <w:rsid w:val="00245E1A"/>
    <w:rsid w:val="00257912"/>
    <w:rsid w:val="00263D82"/>
    <w:rsid w:val="002652BA"/>
    <w:rsid w:val="002819AF"/>
    <w:rsid w:val="00281B57"/>
    <w:rsid w:val="002A2FC2"/>
    <w:rsid w:val="002A5F19"/>
    <w:rsid w:val="002B0B4A"/>
    <w:rsid w:val="002B192F"/>
    <w:rsid w:val="002B33B5"/>
    <w:rsid w:val="002C10C2"/>
    <w:rsid w:val="002C110A"/>
    <w:rsid w:val="002C6A83"/>
    <w:rsid w:val="002E7846"/>
    <w:rsid w:val="002F736A"/>
    <w:rsid w:val="00316982"/>
    <w:rsid w:val="00324559"/>
    <w:rsid w:val="00326D46"/>
    <w:rsid w:val="00330884"/>
    <w:rsid w:val="0033232C"/>
    <w:rsid w:val="0033426F"/>
    <w:rsid w:val="00352B81"/>
    <w:rsid w:val="0035481D"/>
    <w:rsid w:val="00354A27"/>
    <w:rsid w:val="0036167D"/>
    <w:rsid w:val="00365489"/>
    <w:rsid w:val="00372476"/>
    <w:rsid w:val="00372C07"/>
    <w:rsid w:val="003752EE"/>
    <w:rsid w:val="00394757"/>
    <w:rsid w:val="003A0150"/>
    <w:rsid w:val="003B1B61"/>
    <w:rsid w:val="003B73B5"/>
    <w:rsid w:val="003E24DF"/>
    <w:rsid w:val="003E7472"/>
    <w:rsid w:val="0041428F"/>
    <w:rsid w:val="00424497"/>
    <w:rsid w:val="00426AE4"/>
    <w:rsid w:val="004526E2"/>
    <w:rsid w:val="004548B6"/>
    <w:rsid w:val="004754F0"/>
    <w:rsid w:val="004A2B0D"/>
    <w:rsid w:val="004A4441"/>
    <w:rsid w:val="004B70C0"/>
    <w:rsid w:val="004C6162"/>
    <w:rsid w:val="004D0432"/>
    <w:rsid w:val="004D6EA9"/>
    <w:rsid w:val="004E5FED"/>
    <w:rsid w:val="004F6D9F"/>
    <w:rsid w:val="00517E4A"/>
    <w:rsid w:val="0053408F"/>
    <w:rsid w:val="00540D5C"/>
    <w:rsid w:val="00550EDC"/>
    <w:rsid w:val="00557D1D"/>
    <w:rsid w:val="00561936"/>
    <w:rsid w:val="005850C5"/>
    <w:rsid w:val="0058723E"/>
    <w:rsid w:val="005907FD"/>
    <w:rsid w:val="00591908"/>
    <w:rsid w:val="00596625"/>
    <w:rsid w:val="005A2CB8"/>
    <w:rsid w:val="005A5787"/>
    <w:rsid w:val="005A7C1D"/>
    <w:rsid w:val="005B031D"/>
    <w:rsid w:val="005B306B"/>
    <w:rsid w:val="005B6587"/>
    <w:rsid w:val="005C2210"/>
    <w:rsid w:val="005C45A5"/>
    <w:rsid w:val="005C60CD"/>
    <w:rsid w:val="005D478D"/>
    <w:rsid w:val="005D5F1C"/>
    <w:rsid w:val="00606F37"/>
    <w:rsid w:val="00615018"/>
    <w:rsid w:val="00616899"/>
    <w:rsid w:val="00616E98"/>
    <w:rsid w:val="0062123A"/>
    <w:rsid w:val="00623045"/>
    <w:rsid w:val="0062508C"/>
    <w:rsid w:val="006338EB"/>
    <w:rsid w:val="00646E75"/>
    <w:rsid w:val="006477C3"/>
    <w:rsid w:val="006541EA"/>
    <w:rsid w:val="00657A20"/>
    <w:rsid w:val="00666CBD"/>
    <w:rsid w:val="00684762"/>
    <w:rsid w:val="0068671C"/>
    <w:rsid w:val="00694192"/>
    <w:rsid w:val="00695EFE"/>
    <w:rsid w:val="006A19FD"/>
    <w:rsid w:val="006A6262"/>
    <w:rsid w:val="006A6517"/>
    <w:rsid w:val="006C6394"/>
    <w:rsid w:val="006D24DA"/>
    <w:rsid w:val="006F0411"/>
    <w:rsid w:val="006F6F10"/>
    <w:rsid w:val="007105C0"/>
    <w:rsid w:val="00717E1A"/>
    <w:rsid w:val="00744282"/>
    <w:rsid w:val="00753325"/>
    <w:rsid w:val="00754F88"/>
    <w:rsid w:val="00755BA4"/>
    <w:rsid w:val="00755D31"/>
    <w:rsid w:val="0077162C"/>
    <w:rsid w:val="00783E79"/>
    <w:rsid w:val="007A0DF6"/>
    <w:rsid w:val="007B34FB"/>
    <w:rsid w:val="007B5AE8"/>
    <w:rsid w:val="007B5C2D"/>
    <w:rsid w:val="007E5331"/>
    <w:rsid w:val="007E5993"/>
    <w:rsid w:val="007F4708"/>
    <w:rsid w:val="007F5192"/>
    <w:rsid w:val="008254EE"/>
    <w:rsid w:val="00831721"/>
    <w:rsid w:val="00837CCC"/>
    <w:rsid w:val="00840596"/>
    <w:rsid w:val="00847CAE"/>
    <w:rsid w:val="00856FF1"/>
    <w:rsid w:val="00861C3D"/>
    <w:rsid w:val="00862A06"/>
    <w:rsid w:val="00876B83"/>
    <w:rsid w:val="008814FF"/>
    <w:rsid w:val="00886EFD"/>
    <w:rsid w:val="00897F9E"/>
    <w:rsid w:val="008A6CBF"/>
    <w:rsid w:val="008B236A"/>
    <w:rsid w:val="008C0A3E"/>
    <w:rsid w:val="008D39B3"/>
    <w:rsid w:val="008E3EAC"/>
    <w:rsid w:val="008E7429"/>
    <w:rsid w:val="00920C7C"/>
    <w:rsid w:val="0092489F"/>
    <w:rsid w:val="00933CEE"/>
    <w:rsid w:val="00944001"/>
    <w:rsid w:val="0095266F"/>
    <w:rsid w:val="00963CA6"/>
    <w:rsid w:val="009773E6"/>
    <w:rsid w:val="009A6C71"/>
    <w:rsid w:val="009C08A0"/>
    <w:rsid w:val="009C35D2"/>
    <w:rsid w:val="009C3784"/>
    <w:rsid w:val="00A20BA6"/>
    <w:rsid w:val="00A26FE7"/>
    <w:rsid w:val="00A5082B"/>
    <w:rsid w:val="00A53FD8"/>
    <w:rsid w:val="00A55BB4"/>
    <w:rsid w:val="00A55CD9"/>
    <w:rsid w:val="00A66B18"/>
    <w:rsid w:val="00A6783B"/>
    <w:rsid w:val="00A93263"/>
    <w:rsid w:val="00A96CF8"/>
    <w:rsid w:val="00AA02CE"/>
    <w:rsid w:val="00AA089B"/>
    <w:rsid w:val="00AA3663"/>
    <w:rsid w:val="00AB4AA0"/>
    <w:rsid w:val="00AD7F26"/>
    <w:rsid w:val="00AE1388"/>
    <w:rsid w:val="00AF3982"/>
    <w:rsid w:val="00B0241A"/>
    <w:rsid w:val="00B35482"/>
    <w:rsid w:val="00B36261"/>
    <w:rsid w:val="00B441B8"/>
    <w:rsid w:val="00B50294"/>
    <w:rsid w:val="00B57D6E"/>
    <w:rsid w:val="00B60DF4"/>
    <w:rsid w:val="00B70375"/>
    <w:rsid w:val="00B93312"/>
    <w:rsid w:val="00B9442D"/>
    <w:rsid w:val="00B968BE"/>
    <w:rsid w:val="00B97802"/>
    <w:rsid w:val="00BB6762"/>
    <w:rsid w:val="00BC1E94"/>
    <w:rsid w:val="00BE4294"/>
    <w:rsid w:val="00BF4478"/>
    <w:rsid w:val="00C06503"/>
    <w:rsid w:val="00C12C69"/>
    <w:rsid w:val="00C467F9"/>
    <w:rsid w:val="00C47E39"/>
    <w:rsid w:val="00C53F1F"/>
    <w:rsid w:val="00C62774"/>
    <w:rsid w:val="00C701F7"/>
    <w:rsid w:val="00C70786"/>
    <w:rsid w:val="00C74FBE"/>
    <w:rsid w:val="00C77A85"/>
    <w:rsid w:val="00CA43EC"/>
    <w:rsid w:val="00CB2CDF"/>
    <w:rsid w:val="00CC540C"/>
    <w:rsid w:val="00CE6838"/>
    <w:rsid w:val="00CF2CD4"/>
    <w:rsid w:val="00D043C5"/>
    <w:rsid w:val="00D10958"/>
    <w:rsid w:val="00D1288A"/>
    <w:rsid w:val="00D45A49"/>
    <w:rsid w:val="00D619BA"/>
    <w:rsid w:val="00D61BB3"/>
    <w:rsid w:val="00D63DA4"/>
    <w:rsid w:val="00D66593"/>
    <w:rsid w:val="00DA58F4"/>
    <w:rsid w:val="00DC4AA6"/>
    <w:rsid w:val="00DE6DA2"/>
    <w:rsid w:val="00DF2D30"/>
    <w:rsid w:val="00E401FE"/>
    <w:rsid w:val="00E40401"/>
    <w:rsid w:val="00E41173"/>
    <w:rsid w:val="00E47766"/>
    <w:rsid w:val="00E4786A"/>
    <w:rsid w:val="00E51023"/>
    <w:rsid w:val="00E55D74"/>
    <w:rsid w:val="00E6540C"/>
    <w:rsid w:val="00E74859"/>
    <w:rsid w:val="00E81E2A"/>
    <w:rsid w:val="00EC3189"/>
    <w:rsid w:val="00ED1333"/>
    <w:rsid w:val="00EE0952"/>
    <w:rsid w:val="00EF7AB8"/>
    <w:rsid w:val="00F00C79"/>
    <w:rsid w:val="00F06631"/>
    <w:rsid w:val="00F1257C"/>
    <w:rsid w:val="00F178B7"/>
    <w:rsid w:val="00F211CE"/>
    <w:rsid w:val="00F31D75"/>
    <w:rsid w:val="00F3576A"/>
    <w:rsid w:val="00F36ED7"/>
    <w:rsid w:val="00F42D7B"/>
    <w:rsid w:val="00F51017"/>
    <w:rsid w:val="00F61653"/>
    <w:rsid w:val="00FC4655"/>
    <w:rsid w:val="00FC5020"/>
    <w:rsid w:val="00FD7C10"/>
    <w:rsid w:val="00FE0F43"/>
    <w:rsid w:val="00FE410A"/>
    <w:rsid w:val="00FE680F"/>
    <w:rsid w:val="00FF25E3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2DC7FED"/>
  <w14:defaultImageDpi w14:val="32767"/>
  <w15:chartTrackingRefBased/>
  <w15:docId w15:val="{1DA7F0DB-37AC-44F9-AC03-79204CD2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bg-BG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220C3E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a3">
    <w:name w:val="Получател"/>
    <w:basedOn w:val="a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4">
    <w:name w:val="Salutation"/>
    <w:basedOn w:val="a"/>
    <w:link w:val="a5"/>
    <w:uiPriority w:val="4"/>
    <w:unhideWhenUsed/>
    <w:qFormat/>
    <w:rsid w:val="00A66B18"/>
    <w:pPr>
      <w:spacing w:before="720"/>
    </w:pPr>
  </w:style>
  <w:style w:type="character" w:customStyle="1" w:styleId="a5">
    <w:name w:val="Приветствие Знак"/>
    <w:basedOn w:val="a0"/>
    <w:link w:val="a4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A6783B"/>
    <w:pPr>
      <w:spacing w:before="480" w:after="960"/>
    </w:pPr>
  </w:style>
  <w:style w:type="character" w:customStyle="1" w:styleId="a8">
    <w:name w:val="Заключителна фраза Знак"/>
    <w:basedOn w:val="a0"/>
    <w:link w:val="a6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a9">
    <w:name w:val="Подпис Знак"/>
    <w:basedOn w:val="a0"/>
    <w:link w:val="a7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aa">
    <w:name w:val="header"/>
    <w:basedOn w:val="a"/>
    <w:link w:val="ab"/>
    <w:uiPriority w:val="99"/>
    <w:unhideWhenUsed/>
    <w:rsid w:val="003E24DF"/>
    <w:pPr>
      <w:spacing w:after="0"/>
      <w:jc w:val="right"/>
    </w:pPr>
  </w:style>
  <w:style w:type="character" w:customStyle="1" w:styleId="ab">
    <w:name w:val="Горен колонтитул Знак"/>
    <w:basedOn w:val="a0"/>
    <w:link w:val="aa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rsid w:val="003E24DF"/>
    <w:rPr>
      <w:b/>
      <w:bCs/>
    </w:rPr>
  </w:style>
  <w:style w:type="paragraph" w:customStyle="1" w:styleId="ad">
    <w:name w:val="Информация за връзка"/>
    <w:basedOn w:val="a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20">
    <w:name w:val="Заглавие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af1">
    <w:name w:val="Долен колонтитул Знак"/>
    <w:basedOn w:val="a0"/>
    <w:link w:val="af0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f2">
    <w:name w:val="Емблема"/>
    <w:basedOn w:val="a"/>
    <w:next w:val="a"/>
    <w:link w:val="af3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af3">
    <w:name w:val="Емблема (знак)"/>
    <w:basedOn w:val="a0"/>
    <w:link w:val="af2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af4">
    <w:name w:val="annotation reference"/>
    <w:basedOn w:val="a0"/>
    <w:uiPriority w:val="99"/>
    <w:semiHidden/>
    <w:unhideWhenUsed/>
    <w:rsid w:val="002F736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F736A"/>
    <w:rPr>
      <w:sz w:val="20"/>
    </w:rPr>
  </w:style>
  <w:style w:type="character" w:customStyle="1" w:styleId="af6">
    <w:name w:val="Текст на коментар Знак"/>
    <w:basedOn w:val="a0"/>
    <w:link w:val="af5"/>
    <w:uiPriority w:val="99"/>
    <w:semiHidden/>
    <w:rsid w:val="002F736A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F736A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2F736A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styleId="af9">
    <w:name w:val="Hyperlink"/>
    <w:basedOn w:val="a0"/>
    <w:uiPriority w:val="99"/>
    <w:unhideWhenUsed/>
    <w:rsid w:val="002C110A"/>
    <w:rPr>
      <w:color w:val="F49100" w:themeColor="hyperlink"/>
      <w:u w:val="single"/>
    </w:rPr>
  </w:style>
  <w:style w:type="character" w:styleId="afa">
    <w:name w:val="Unresolved Mention"/>
    <w:basedOn w:val="a0"/>
    <w:uiPriority w:val="99"/>
    <w:semiHidden/>
    <w:rsid w:val="002C110A"/>
    <w:rPr>
      <w:color w:val="605E5C"/>
      <w:shd w:val="clear" w:color="auto" w:fill="E1DFDD"/>
    </w:rPr>
  </w:style>
  <w:style w:type="paragraph" w:styleId="afb">
    <w:name w:val="No Spacing"/>
    <w:link w:val="afc"/>
    <w:uiPriority w:val="1"/>
    <w:qFormat/>
    <w:rsid w:val="00E74859"/>
    <w:rPr>
      <w:sz w:val="22"/>
      <w:szCs w:val="22"/>
      <w:lang w:eastAsia="bg-BG"/>
    </w:rPr>
  </w:style>
  <w:style w:type="character" w:customStyle="1" w:styleId="afc">
    <w:name w:val="Без разредка Знак"/>
    <w:basedOn w:val="a0"/>
    <w:link w:val="afb"/>
    <w:uiPriority w:val="1"/>
    <w:rsid w:val="00E74859"/>
    <w:rPr>
      <w:sz w:val="22"/>
      <w:szCs w:val="22"/>
      <w:lang w:eastAsia="bg-BG"/>
    </w:rPr>
  </w:style>
  <w:style w:type="paragraph" w:styleId="afd">
    <w:name w:val="caption"/>
    <w:basedOn w:val="a"/>
    <w:next w:val="a"/>
    <w:uiPriority w:val="35"/>
    <w:semiHidden/>
    <w:unhideWhenUsed/>
    <w:qFormat/>
    <w:rsid w:val="00127477"/>
    <w:pPr>
      <w:spacing w:before="0" w:after="200"/>
    </w:pPr>
    <w:rPr>
      <w:i/>
      <w:iCs/>
      <w:color w:val="17406D" w:themeColor="text2"/>
      <w:sz w:val="18"/>
      <w:szCs w:val="18"/>
    </w:rPr>
  </w:style>
  <w:style w:type="paragraph" w:styleId="afe">
    <w:name w:val="List Paragraph"/>
    <w:basedOn w:val="a"/>
    <w:uiPriority w:val="34"/>
    <w:semiHidden/>
    <w:rsid w:val="00C467F9"/>
    <w:pPr>
      <w:contextualSpacing/>
    </w:pPr>
  </w:style>
  <w:style w:type="table" w:styleId="aff">
    <w:name w:val="Table Grid"/>
    <w:basedOn w:val="a1"/>
    <w:uiPriority w:val="39"/>
    <w:rsid w:val="00A55CD9"/>
    <w:rPr>
      <w:rFonts w:eastAsiaTheme="minorHAns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mtv.bg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newstv.rm@gmail.com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rmtv.b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imextv@gmail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rmtvnews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newstv.rm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ix.bg/bg/members/multicast_groups.html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bg-BG%7b54B81E9F-1A7F-4279-8665-33439D3AF240%7d\%7b31C80A93-FE81-4EFE-B81D-89C34F344487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{31C80A93-FE81-4EFE-B81D-89C34F344487}tf56348247_win32</Template>
  <TotalTime>66</TotalTime>
  <Pages>5</Pages>
  <Words>383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Miroslava Georgieva</cp:lastModifiedBy>
  <cp:revision>17</cp:revision>
  <dcterms:created xsi:type="dcterms:W3CDTF">2025-06-05T15:36:00Z</dcterms:created>
  <dcterms:modified xsi:type="dcterms:W3CDTF">2026-02-01T19:31:00Z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